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margin" w:tblpXSpec="right" w:tblpY="1575"/>
        <w:tblW w:w="1071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720"/>
        <w:gridCol w:w="631"/>
        <w:gridCol w:w="2313"/>
        <w:gridCol w:w="424"/>
        <w:gridCol w:w="6611"/>
        <w:gridCol w:w="11"/>
      </w:tblGrid>
      <w:tr w:rsidR="00F055A3" w:rsidRPr="00AE68A8" w:rsidTr="00F055A3">
        <w:trPr>
          <w:gridAfter w:val="1"/>
          <w:wAfter w:w="11" w:type="dxa"/>
          <w:trHeight w:val="2112"/>
        </w:trPr>
        <w:tc>
          <w:tcPr>
            <w:tcW w:w="3664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:rsidR="00F055A3" w:rsidRPr="00AE68A8" w:rsidRDefault="00F055A3" w:rsidP="00F055A3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39EAB91" wp14:editId="0928BC36">
                      <wp:extent cx="1446028" cy="1637414"/>
                      <wp:effectExtent l="0" t="0" r="1905" b="1270"/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6028" cy="1637414"/>
                                <a:chOff x="0" y="0"/>
                                <a:chExt cx="2326640" cy="3604260"/>
                              </a:xfrm>
                              <a:gradFill flip="none" rotWithShape="1"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lin ang="18900000" scaled="1"/>
                                <a:tileRect/>
                              </a:gradFill>
                            </wpg:grpSpPr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837473B0-CC2E-450A-ABE3-18F120FF3D39}">
                                      <a1611:picAttrSrcUrl xmlns:a1611="http://schemas.microsoft.com/office/drawing/2016/11/main" r:i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6640" cy="3094355"/>
                                </a:xfrm>
                                <a:prstGeom prst="rect">
                                  <a:avLst/>
                                </a:prstGeom>
                                <a:grpFill/>
                              </pic:spPr>
                            </pic:pic>
                            <wps:wsp>
                              <wps:cNvPr id="7" name="Text Box 7"/>
                              <wps:cNvSpPr txBox="1"/>
                              <wps:spPr>
                                <a:xfrm>
                                  <a:off x="0" y="3094355"/>
                                  <a:ext cx="2326640" cy="50990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055A3" w:rsidRPr="006062B3" w:rsidRDefault="00FE4FBA" w:rsidP="00F055A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3" w:history="1">
                                      <w:r w:rsidR="00F055A3" w:rsidRPr="006062B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F055A3" w:rsidRPr="006062B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4" w:history="1">
                                      <w:r w:rsidR="00F055A3" w:rsidRPr="006062B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9EAB91" id="Group 9" o:spid="_x0000_s1026" style="width:113.85pt;height:128.95pt;mso-position-horizontal-relative:char;mso-position-vertical-relative:line" coordsize="23266,3604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" o:spid="_x0000_s1027" type="#_x0000_t75" style="position:absolute;width:23266;height:30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">
                        <v:imagedata r:id="rId15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7" o:spid="_x0000_s1028" type="#_x0000_t202" style="position:absolute;top:30943;width:23266;height:5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    <v:textbox>
                          <w:txbxContent>
                            <w:p w:rsidR="00F055A3" w:rsidRPr="006062B3" w:rsidRDefault="00FE4FBA" w:rsidP="00F055A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" w:history="1">
                                <w:r w:rsidR="00F055A3" w:rsidRPr="006062B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F055A3" w:rsidRPr="006062B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7" w:history="1">
                                <w:r w:rsidR="00F055A3" w:rsidRPr="006062B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AC9119F" wp14:editId="0EB5EED6">
                  <wp:extent cx="1445895" cy="991870"/>
                  <wp:effectExtent l="0" t="0" r="190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usic-keyboard-technology-guitar-concert-piano-musician-musical-instrument-sheet-music-close-up-compose-keys-sound-composition-tonkunst-clef-treble-clef-notenblatt-classical-music-piece-of-music-staves-string-instrument-musical-keyboard-electronic-instrument-1108329.jpg"/>
                          <pic:cNvPicPr/>
                        </pic:nvPicPr>
                        <pic:blipFill>
                          <a:blip r:embed="rId18">
                            <a:extLs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391" cy="99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  <w:vMerge w:val="restart"/>
            <w:tcBorders>
              <w:bottom w:val="nil"/>
            </w:tcBorders>
          </w:tcPr>
          <w:p w:rsidR="00F055A3" w:rsidRPr="00AE68A8" w:rsidRDefault="00F055A3" w:rsidP="00F055A3"/>
        </w:tc>
        <w:tc>
          <w:tcPr>
            <w:tcW w:w="6611" w:type="dxa"/>
            <w:tcBorders>
              <w:bottom w:val="nil"/>
            </w:tcBorders>
          </w:tcPr>
          <w:p w:rsidR="00F055A3" w:rsidRPr="00AE68A8" w:rsidRDefault="00F055A3" w:rsidP="00F055A3">
            <w:pPr>
              <w:pStyle w:val="Title"/>
              <w:spacing w:before="0" w:after="0"/>
            </w:pPr>
            <w:r>
              <w:t>Music &amp; Poetry:</w:t>
            </w:r>
            <w:r w:rsidRPr="00AE68A8">
              <w:br/>
            </w:r>
            <w:r>
              <w:t xml:space="preserve">A Symbiotic Relationship </w:t>
            </w:r>
          </w:p>
        </w:tc>
      </w:tr>
      <w:tr w:rsidR="00F055A3" w:rsidRPr="00AE68A8" w:rsidTr="00F055A3">
        <w:trPr>
          <w:trHeight w:val="884"/>
        </w:trPr>
        <w:tc>
          <w:tcPr>
            <w:tcW w:w="3664" w:type="dxa"/>
            <w:gridSpan w:val="3"/>
            <w:vMerge/>
          </w:tcPr>
          <w:p w:rsidR="00F055A3" w:rsidRPr="00AE68A8" w:rsidRDefault="00F055A3" w:rsidP="00F055A3"/>
        </w:tc>
        <w:tc>
          <w:tcPr>
            <w:tcW w:w="424" w:type="dxa"/>
            <w:vMerge/>
          </w:tcPr>
          <w:p w:rsidR="00F055A3" w:rsidRPr="00AE68A8" w:rsidRDefault="00F055A3" w:rsidP="00F055A3"/>
        </w:tc>
        <w:tc>
          <w:tcPr>
            <w:tcW w:w="6622" w:type="dxa"/>
            <w:gridSpan w:val="2"/>
            <w:vAlign w:val="center"/>
          </w:tcPr>
          <w:p w:rsidR="00F055A3" w:rsidRPr="00F055A3" w:rsidRDefault="00F055A3" w:rsidP="00F055A3">
            <w:pPr>
              <w:spacing w:after="240"/>
              <w:rPr>
                <w:rFonts w:asciiTheme="majorHAnsi" w:hAnsiTheme="majorHAnsi"/>
                <w:b/>
                <w:color w:val="44546A" w:themeColor="text2"/>
                <w:sz w:val="44"/>
                <w:szCs w:val="44"/>
              </w:rPr>
            </w:pPr>
            <w:r w:rsidRPr="00F055A3">
              <w:rPr>
                <w:rFonts w:asciiTheme="majorHAnsi" w:hAnsiTheme="majorHAnsi"/>
                <w:b/>
                <w:color w:val="44546A" w:themeColor="text2"/>
                <w:sz w:val="44"/>
                <w:szCs w:val="44"/>
              </w:rPr>
              <w:t>Goal:</w:t>
            </w:r>
          </w:p>
          <w:p w:rsidR="00F055A3" w:rsidRPr="00AE68A8" w:rsidRDefault="00817584" w:rsidP="00F055A3">
            <w:pPr>
              <w:pStyle w:val="Contact"/>
            </w:pPr>
            <w:r>
              <w:t xml:space="preserve">      </w:t>
            </w:r>
            <w:r w:rsidR="00F055A3">
              <w:t xml:space="preserve">To explore the relationship between poetry and music using poems/songs from the past and present. We will utilize the poetry in voice senior choices to explore these concepts. </w:t>
            </w:r>
            <w:r w:rsidR="00A408AE">
              <w:t xml:space="preserve">This is in line with the BIG IDEA </w:t>
            </w:r>
            <w:proofErr w:type="gramStart"/>
            <w:r w:rsidR="00A408AE">
              <w:t>category :</w:t>
            </w:r>
            <w:proofErr w:type="gramEnd"/>
            <w:r w:rsidR="00A408AE">
              <w:t xml:space="preserve"> </w:t>
            </w:r>
            <w:r w:rsidR="00731283">
              <w:t xml:space="preserve">Looking at how language shapes ideas and influences others. </w:t>
            </w:r>
          </w:p>
        </w:tc>
      </w:tr>
      <w:tr w:rsidR="00F055A3" w:rsidRPr="00AE68A8" w:rsidTr="00F055A3">
        <w:trPr>
          <w:gridAfter w:val="1"/>
          <w:wAfter w:w="11" w:type="dxa"/>
          <w:trHeight w:val="705"/>
        </w:trPr>
        <w:tc>
          <w:tcPr>
            <w:tcW w:w="3664" w:type="dxa"/>
            <w:gridSpan w:val="3"/>
            <w:vMerge/>
          </w:tcPr>
          <w:p w:rsidR="00F055A3" w:rsidRPr="00AE68A8" w:rsidRDefault="00F055A3" w:rsidP="00F055A3"/>
        </w:tc>
        <w:tc>
          <w:tcPr>
            <w:tcW w:w="424" w:type="dxa"/>
            <w:vMerge/>
          </w:tcPr>
          <w:p w:rsidR="00F055A3" w:rsidRPr="00AE68A8" w:rsidRDefault="00F055A3" w:rsidP="00F055A3"/>
        </w:tc>
        <w:tc>
          <w:tcPr>
            <w:tcW w:w="6611" w:type="dxa"/>
            <w:vMerge w:val="restart"/>
          </w:tcPr>
          <w:p w:rsidR="00817584" w:rsidRDefault="00F055A3" w:rsidP="00817584">
            <w:pPr>
              <w:pStyle w:val="Heading1"/>
            </w:pPr>
            <w:r>
              <w:t>Task:</w:t>
            </w:r>
          </w:p>
          <w:p w:rsidR="00F055A3" w:rsidRPr="00817584" w:rsidRDefault="00817584" w:rsidP="00817584">
            <w:pPr>
              <w:pStyle w:val="Heading1"/>
              <w:rPr>
                <w:b w:val="0"/>
                <w:color w:val="auto"/>
                <w:sz w:val="22"/>
                <w:szCs w:val="22"/>
              </w:rPr>
            </w:pPr>
            <w:r>
              <w:rPr>
                <w:b w:val="0"/>
                <w:color w:val="auto"/>
                <w:sz w:val="22"/>
                <w:szCs w:val="22"/>
              </w:rPr>
              <w:t xml:space="preserve">        </w:t>
            </w:r>
            <w:r w:rsidR="00A408AE">
              <w:rPr>
                <w:b w:val="0"/>
                <w:color w:val="auto"/>
                <w:sz w:val="22"/>
                <w:szCs w:val="22"/>
              </w:rPr>
              <w:t>To f</w:t>
            </w:r>
            <w:r w:rsidR="00F055A3" w:rsidRPr="00817584">
              <w:rPr>
                <w:b w:val="0"/>
                <w:color w:val="auto"/>
                <w:sz w:val="22"/>
                <w:szCs w:val="22"/>
              </w:rPr>
              <w:t>ind a poem from the</w:t>
            </w:r>
            <w:r w:rsidR="00A408AE">
              <w:rPr>
                <w:b w:val="0"/>
                <w:color w:val="auto"/>
                <w:sz w:val="22"/>
                <w:szCs w:val="22"/>
              </w:rPr>
              <w:t>”</w:t>
            </w:r>
            <w:r w:rsidR="00F055A3" w:rsidRPr="00817584">
              <w:rPr>
                <w:b w:val="0"/>
                <w:color w:val="auto"/>
                <w:sz w:val="22"/>
                <w:szCs w:val="22"/>
              </w:rPr>
              <w:t xml:space="preserve"> </w:t>
            </w:r>
            <w:r w:rsidR="00731283" w:rsidRPr="00817584">
              <w:rPr>
                <w:b w:val="0"/>
                <w:color w:val="auto"/>
                <w:sz w:val="22"/>
                <w:szCs w:val="22"/>
              </w:rPr>
              <w:t>Poetry in Voice Senior Selection Category</w:t>
            </w:r>
            <w:r w:rsidR="00A408AE">
              <w:rPr>
                <w:b w:val="0"/>
                <w:color w:val="auto"/>
                <w:sz w:val="22"/>
                <w:szCs w:val="22"/>
              </w:rPr>
              <w:t>”</w:t>
            </w:r>
            <w:r w:rsidR="00731283" w:rsidRPr="00817584">
              <w:rPr>
                <w:b w:val="0"/>
                <w:color w:val="auto"/>
                <w:sz w:val="22"/>
                <w:szCs w:val="22"/>
              </w:rPr>
              <w:t xml:space="preserve"> on the website provide and then you will find a song that shares a similar theme in order to create a comparison. Themes can range anywhere from race, love, hardship, hope, etc. </w:t>
            </w:r>
          </w:p>
          <w:p w:rsidR="00731283" w:rsidRDefault="00817584" w:rsidP="00F055A3">
            <w:r>
              <w:t xml:space="preserve">        </w:t>
            </w:r>
            <w:r w:rsidR="00731283">
              <w:t xml:space="preserve">Once you have </w:t>
            </w:r>
            <w:r w:rsidR="00354E5B">
              <w:t xml:space="preserve">chosen your </w:t>
            </w:r>
            <w:r w:rsidR="00520DEE">
              <w:t>poem (at least 25 lines from the website) you will then chose a song that holds the same or similar theme. A word to the wise, choose a song with substance. This will allow y</w:t>
            </w:r>
            <w:r>
              <w:t xml:space="preserve">ou the ability to fully demonstrate your understanding of concepts and make inference on if your song is a viable piece of literature. </w:t>
            </w:r>
          </w:p>
          <w:p w:rsidR="00A408AE" w:rsidRDefault="00817584" w:rsidP="00F055A3">
            <w:r>
              <w:t xml:space="preserve">         The overall task involves </w:t>
            </w:r>
            <w:r w:rsidR="00795DD5">
              <w:t xml:space="preserve">analyzing both the poem and the song to locate the following: </w:t>
            </w:r>
          </w:p>
          <w:p w:rsidR="00A408AE" w:rsidRDefault="00A408AE" w:rsidP="00F055A3">
            <w:r>
              <w:t xml:space="preserve">      L</w:t>
            </w:r>
            <w:r w:rsidR="00795DD5">
              <w:t xml:space="preserve">iterary </w:t>
            </w:r>
            <w:r>
              <w:t>d</w:t>
            </w:r>
            <w:r w:rsidR="00795DD5">
              <w:t>evices, rhy</w:t>
            </w:r>
            <w:r w:rsidR="001434C5">
              <w:t xml:space="preserve">me, images, greater historical reference, quality of language. </w:t>
            </w:r>
          </w:p>
          <w:p w:rsidR="001434C5" w:rsidRPr="00A13225" w:rsidRDefault="00A408AE" w:rsidP="00F055A3">
            <w:r>
              <w:t xml:space="preserve">      </w:t>
            </w:r>
            <w:r w:rsidR="001434C5">
              <w:t>You will then be comparing the themes represented</w:t>
            </w:r>
            <w:r>
              <w:t xml:space="preserve"> in</w:t>
            </w:r>
            <w:r w:rsidR="001434C5">
              <w:t xml:space="preserve"> both works. Finally, you will end with stating why you believe the song is a viable</w:t>
            </w:r>
            <w:r>
              <w:t xml:space="preserve"> (worthy)</w:t>
            </w:r>
            <w:r w:rsidR="001434C5">
              <w:t xml:space="preserve"> piece of literature (or not). Be persuasive and provide proof for your analysis. </w:t>
            </w:r>
            <w:r>
              <w:t xml:space="preserve">I have provided a list of 50 literary devices and their definitions down below for you. </w:t>
            </w:r>
          </w:p>
          <w:p w:rsidR="00817584" w:rsidRPr="00AE68A8" w:rsidRDefault="00817584" w:rsidP="00A408AE">
            <w:pPr>
              <w:pStyle w:val="Heading1"/>
            </w:pPr>
            <w:r>
              <w:t>Assessment:</w:t>
            </w:r>
            <w:r w:rsidR="00A408AE">
              <w:t xml:space="preserve"> </w:t>
            </w:r>
            <w:r>
              <w:t xml:space="preserve">  </w:t>
            </w:r>
            <w:r w:rsidR="001434C5">
              <w:t xml:space="preserve">Rubric online. </w:t>
            </w:r>
          </w:p>
        </w:tc>
      </w:tr>
      <w:tr w:rsidR="00F055A3" w:rsidRPr="00AE68A8" w:rsidTr="00F055A3">
        <w:trPr>
          <w:gridAfter w:val="1"/>
          <w:wAfter w:w="11" w:type="dxa"/>
          <w:trHeight w:val="1164"/>
        </w:trPr>
        <w:tc>
          <w:tcPr>
            <w:tcW w:w="720" w:type="dxa"/>
          </w:tcPr>
          <w:p w:rsidR="00F055A3" w:rsidRPr="00AE68A8" w:rsidRDefault="00F055A3" w:rsidP="00F055A3"/>
        </w:tc>
        <w:tc>
          <w:tcPr>
            <w:tcW w:w="2944" w:type="dxa"/>
            <w:gridSpan w:val="2"/>
          </w:tcPr>
          <w:p w:rsidR="00F055A3" w:rsidRPr="00AE68A8" w:rsidRDefault="00F055A3" w:rsidP="00F055A3"/>
        </w:tc>
        <w:tc>
          <w:tcPr>
            <w:tcW w:w="424" w:type="dxa"/>
            <w:vMerge/>
          </w:tcPr>
          <w:p w:rsidR="00F055A3" w:rsidRPr="00AE68A8" w:rsidRDefault="00F055A3" w:rsidP="00F055A3"/>
        </w:tc>
        <w:tc>
          <w:tcPr>
            <w:tcW w:w="6611" w:type="dxa"/>
            <w:vMerge/>
          </w:tcPr>
          <w:p w:rsidR="00F055A3" w:rsidRPr="00AE68A8" w:rsidRDefault="00F055A3" w:rsidP="00F055A3"/>
        </w:tc>
      </w:tr>
      <w:tr w:rsidR="00F055A3" w:rsidRPr="00AE68A8" w:rsidTr="00F055A3">
        <w:trPr>
          <w:gridAfter w:val="1"/>
          <w:wAfter w:w="11" w:type="dxa"/>
          <w:trHeight w:val="543"/>
        </w:trPr>
        <w:tc>
          <w:tcPr>
            <w:tcW w:w="720" w:type="dxa"/>
          </w:tcPr>
          <w:p w:rsidR="00F055A3" w:rsidRPr="00AE68A8" w:rsidRDefault="00F055A3" w:rsidP="00F055A3">
            <w:pPr>
              <w:pStyle w:val="Contac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:rsidR="00F055A3" w:rsidRPr="00AE68A8" w:rsidRDefault="00F055A3" w:rsidP="00F055A3">
            <w:pPr>
              <w:pStyle w:val="Contact"/>
            </w:pPr>
            <w:r w:rsidRPr="00AE68A8">
              <w:rPr>
                <w:noProof/>
              </w:rPr>
              <mc:AlternateContent>
                <mc:Choice Requires="wpg">
                  <w:drawing>
                    <wp:inline distT="0" distB="0" distL="0" distR="0" wp14:anchorId="749834C5" wp14:editId="0E2D7024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04F817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uOHet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21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:rsidR="00F055A3" w:rsidRPr="00AE68A8" w:rsidRDefault="00FE4FBA" w:rsidP="00F055A3">
            <w:pPr>
              <w:pStyle w:val="Information"/>
            </w:pPr>
            <w:hyperlink r:id="rId22" w:history="1">
              <w:r w:rsidR="00F055A3">
                <w:rPr>
                  <w:rStyle w:val="Hyperlink"/>
                </w:rPr>
                <w:t>https://www.poetryinvoice.com/poems/senior</w:t>
              </w:r>
            </w:hyperlink>
          </w:p>
        </w:tc>
        <w:tc>
          <w:tcPr>
            <w:tcW w:w="424" w:type="dxa"/>
            <w:vMerge/>
          </w:tcPr>
          <w:p w:rsidR="00F055A3" w:rsidRPr="00AE68A8" w:rsidRDefault="00F055A3" w:rsidP="00F055A3"/>
        </w:tc>
        <w:tc>
          <w:tcPr>
            <w:tcW w:w="6611" w:type="dxa"/>
            <w:vMerge/>
          </w:tcPr>
          <w:p w:rsidR="00F055A3" w:rsidRPr="00AE68A8" w:rsidRDefault="00F055A3" w:rsidP="00F055A3"/>
        </w:tc>
      </w:tr>
      <w:tr w:rsidR="00F055A3" w:rsidRPr="00AE68A8" w:rsidTr="00F055A3">
        <w:trPr>
          <w:gridAfter w:val="1"/>
          <w:wAfter w:w="11" w:type="dxa"/>
          <w:trHeight w:val="183"/>
        </w:trPr>
        <w:tc>
          <w:tcPr>
            <w:tcW w:w="720" w:type="dxa"/>
          </w:tcPr>
          <w:p w:rsidR="00F055A3" w:rsidRPr="00AE68A8" w:rsidRDefault="00F055A3" w:rsidP="00F055A3">
            <w:pPr>
              <w:pStyle w:val="NoSpacing"/>
            </w:pPr>
          </w:p>
        </w:tc>
        <w:tc>
          <w:tcPr>
            <w:tcW w:w="2944" w:type="dxa"/>
            <w:gridSpan w:val="2"/>
            <w:vAlign w:val="center"/>
          </w:tcPr>
          <w:p w:rsidR="00F055A3" w:rsidRPr="00AE68A8" w:rsidRDefault="00F055A3" w:rsidP="00F055A3">
            <w:pPr>
              <w:pStyle w:val="NoSpacing"/>
            </w:pPr>
          </w:p>
        </w:tc>
        <w:tc>
          <w:tcPr>
            <w:tcW w:w="424" w:type="dxa"/>
            <w:vMerge/>
          </w:tcPr>
          <w:p w:rsidR="00F055A3" w:rsidRPr="00AE68A8" w:rsidRDefault="00F055A3" w:rsidP="00F055A3"/>
        </w:tc>
        <w:tc>
          <w:tcPr>
            <w:tcW w:w="6611" w:type="dxa"/>
            <w:vMerge/>
          </w:tcPr>
          <w:p w:rsidR="00F055A3" w:rsidRPr="00AE68A8" w:rsidRDefault="00F055A3" w:rsidP="00F055A3"/>
        </w:tc>
      </w:tr>
      <w:tr w:rsidR="00F055A3" w:rsidRPr="00AE68A8" w:rsidTr="00F055A3">
        <w:trPr>
          <w:gridAfter w:val="1"/>
          <w:wAfter w:w="11" w:type="dxa"/>
          <w:trHeight w:val="624"/>
        </w:trPr>
        <w:tc>
          <w:tcPr>
            <w:tcW w:w="720" w:type="dxa"/>
          </w:tcPr>
          <w:p w:rsidR="00F055A3" w:rsidRPr="00AE68A8" w:rsidRDefault="00F055A3" w:rsidP="00F055A3">
            <w:pPr>
              <w:pStyle w:val="Contac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:rsidR="00F055A3" w:rsidRPr="00AE68A8" w:rsidRDefault="00F055A3" w:rsidP="00F055A3">
            <w:pPr>
              <w:pStyle w:val="Contact"/>
            </w:pPr>
            <w:r w:rsidRPr="00AE68A8">
              <w:rPr>
                <w:noProof/>
              </w:rPr>
              <mc:AlternateContent>
                <mc:Choice Requires="wpg">
                  <w:drawing>
                    <wp:inline distT="0" distB="0" distL="0" distR="0" wp14:anchorId="0033D140" wp14:editId="5EEF3241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62D6F0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OT3Cn2FTzwsWFa0BJN6rC&#10;9oqTUIm2dk6Ju1otS2BaaTlBVW4oVCqSXKwXhphL7+QYTf2QA7K4MC40iZPp14uBatcE+yuuhx1L&#10;aSCdYEcrOtAoJOgvXT1bg2mAa9SbuBqi5/BPWvRcXTbdDnUyGRzPPRfLYsZBYrovWgPiFOQwbanO&#10;lxRT27OXFVuWT4yK0KOW01yXKO7r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ni2FL66vtpqXF+hwJ2koHS8QKlCYmddVWia8&#10;T0OOwAlYTGvJgCBIgRmWcSthsLngyLk+lpQSaY691ifRhCYcWprqJFCH/jYXy7US3LSlR5BJgHnm&#10;h4SCSvyW6NtDtJMJDItPQ01MPUqwZy4W3ybBHvOQS9GT/S2exWT9ZvNixFtEEFchxmIH+mmtBSIf&#10;69iV5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Sku3iTSf5F4tkcIOS&#10;qnxD2esE4tI0w2ZCGqRCei19BsHOmjlfTirzjuOqYzJeex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c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F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hdG23IhuW7oOJEIaCywTK+lz9BEbKGUZkHKZ1J+wFJ67VK/WCqA&#10;QqwDGWrtGlx3bQIJSRIYFJpvJOyd+kwqg4S6LomiS9XimE2GsEhx4SBI00QREkimOcsgGo+tVqu8&#10;LNcvjOXFaucLtENv0UvjAampWgxnhFZ6yqJgcKtcYEhotGW/CkfahpjHQYNr2Bhk+sPSu6QHPlfS&#10;UV6QIZF2Ue9cEkJSgZJ+D6cQwNKDzLCTVRUKfp7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FQDQkR8eZwaEcZCJQelE+oFVJwE2qIrpS5VhPNUaUkzWRNhSxUD3j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24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:rsidR="00F055A3" w:rsidRPr="00AE68A8" w:rsidRDefault="00F055A3" w:rsidP="00F055A3">
            <w:pPr>
              <w:pStyle w:val="Information"/>
            </w:pPr>
            <w:r>
              <w:t>Sd41blogs.ca/</w:t>
            </w:r>
            <w:proofErr w:type="spellStart"/>
            <w:r>
              <w:t>murrays</w:t>
            </w:r>
            <w:proofErr w:type="spellEnd"/>
          </w:p>
        </w:tc>
        <w:tc>
          <w:tcPr>
            <w:tcW w:w="424" w:type="dxa"/>
            <w:vMerge/>
          </w:tcPr>
          <w:p w:rsidR="00F055A3" w:rsidRPr="00AE68A8" w:rsidRDefault="00F055A3" w:rsidP="00F055A3"/>
        </w:tc>
        <w:tc>
          <w:tcPr>
            <w:tcW w:w="6611" w:type="dxa"/>
            <w:vMerge/>
          </w:tcPr>
          <w:p w:rsidR="00F055A3" w:rsidRPr="00AE68A8" w:rsidRDefault="00F055A3" w:rsidP="00F055A3"/>
        </w:tc>
      </w:tr>
      <w:tr w:rsidR="00F055A3" w:rsidRPr="00AE68A8" w:rsidTr="00F055A3">
        <w:trPr>
          <w:gridAfter w:val="1"/>
          <w:wAfter w:w="11" w:type="dxa"/>
          <w:trHeight w:val="183"/>
        </w:trPr>
        <w:tc>
          <w:tcPr>
            <w:tcW w:w="720" w:type="dxa"/>
          </w:tcPr>
          <w:p w:rsidR="00F055A3" w:rsidRPr="00AE68A8" w:rsidRDefault="00F055A3" w:rsidP="00F055A3">
            <w:pPr>
              <w:pStyle w:val="NoSpacing"/>
            </w:pPr>
          </w:p>
        </w:tc>
        <w:tc>
          <w:tcPr>
            <w:tcW w:w="2944" w:type="dxa"/>
            <w:gridSpan w:val="2"/>
            <w:vAlign w:val="center"/>
          </w:tcPr>
          <w:p w:rsidR="00F055A3" w:rsidRPr="00AE68A8" w:rsidRDefault="00F055A3" w:rsidP="00F055A3">
            <w:pPr>
              <w:pStyle w:val="NoSpacing"/>
            </w:pPr>
          </w:p>
        </w:tc>
        <w:tc>
          <w:tcPr>
            <w:tcW w:w="424" w:type="dxa"/>
            <w:vMerge/>
          </w:tcPr>
          <w:p w:rsidR="00F055A3" w:rsidRPr="00AE68A8" w:rsidRDefault="00F055A3" w:rsidP="00F055A3"/>
        </w:tc>
        <w:tc>
          <w:tcPr>
            <w:tcW w:w="6611" w:type="dxa"/>
            <w:vMerge/>
          </w:tcPr>
          <w:p w:rsidR="00F055A3" w:rsidRPr="00AE68A8" w:rsidRDefault="00F055A3" w:rsidP="00F055A3"/>
        </w:tc>
      </w:tr>
      <w:tr w:rsidR="00F055A3" w:rsidRPr="00AE68A8" w:rsidTr="00F055A3">
        <w:trPr>
          <w:gridAfter w:val="1"/>
          <w:wAfter w:w="11" w:type="dxa"/>
          <w:trHeight w:val="633"/>
        </w:trPr>
        <w:tc>
          <w:tcPr>
            <w:tcW w:w="720" w:type="dxa"/>
          </w:tcPr>
          <w:p w:rsidR="00F055A3" w:rsidRPr="00AE68A8" w:rsidRDefault="00F055A3" w:rsidP="00F055A3">
            <w:pPr>
              <w:pStyle w:val="Contac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:rsidR="00F055A3" w:rsidRPr="00AE68A8" w:rsidRDefault="00F055A3" w:rsidP="00F055A3">
            <w:pPr>
              <w:pStyle w:val="Contact"/>
            </w:pPr>
          </w:p>
        </w:tc>
        <w:tc>
          <w:tcPr>
            <w:tcW w:w="2313" w:type="dxa"/>
            <w:vAlign w:val="center"/>
          </w:tcPr>
          <w:p w:rsidR="00F055A3" w:rsidRPr="00AE68A8" w:rsidRDefault="00F055A3" w:rsidP="00F055A3">
            <w:pPr>
              <w:pStyle w:val="Information"/>
            </w:pPr>
          </w:p>
        </w:tc>
        <w:tc>
          <w:tcPr>
            <w:tcW w:w="424" w:type="dxa"/>
            <w:vMerge/>
          </w:tcPr>
          <w:p w:rsidR="00F055A3" w:rsidRPr="00AE68A8" w:rsidRDefault="00F055A3" w:rsidP="00F055A3"/>
        </w:tc>
        <w:tc>
          <w:tcPr>
            <w:tcW w:w="6611" w:type="dxa"/>
            <w:vMerge/>
          </w:tcPr>
          <w:p w:rsidR="00F055A3" w:rsidRPr="00AE68A8" w:rsidRDefault="00F055A3" w:rsidP="00F055A3"/>
        </w:tc>
      </w:tr>
      <w:tr w:rsidR="00F055A3" w:rsidRPr="00AE68A8" w:rsidTr="00F055A3">
        <w:trPr>
          <w:gridAfter w:val="1"/>
          <w:wAfter w:w="11" w:type="dxa"/>
          <w:trHeight w:val="174"/>
        </w:trPr>
        <w:tc>
          <w:tcPr>
            <w:tcW w:w="720" w:type="dxa"/>
          </w:tcPr>
          <w:p w:rsidR="00F055A3" w:rsidRPr="00AE68A8" w:rsidRDefault="00F055A3" w:rsidP="00F055A3">
            <w:pPr>
              <w:pStyle w:val="NoSpacing"/>
            </w:pPr>
          </w:p>
        </w:tc>
        <w:tc>
          <w:tcPr>
            <w:tcW w:w="2944" w:type="dxa"/>
            <w:gridSpan w:val="2"/>
            <w:vAlign w:val="center"/>
          </w:tcPr>
          <w:p w:rsidR="00F055A3" w:rsidRPr="00AE68A8" w:rsidRDefault="00F055A3" w:rsidP="00F055A3">
            <w:pPr>
              <w:pStyle w:val="NoSpacing"/>
            </w:pPr>
          </w:p>
        </w:tc>
        <w:tc>
          <w:tcPr>
            <w:tcW w:w="424" w:type="dxa"/>
            <w:vMerge/>
          </w:tcPr>
          <w:p w:rsidR="00F055A3" w:rsidRPr="00AE68A8" w:rsidRDefault="00F055A3" w:rsidP="00F055A3"/>
        </w:tc>
        <w:tc>
          <w:tcPr>
            <w:tcW w:w="6611" w:type="dxa"/>
            <w:vMerge/>
          </w:tcPr>
          <w:p w:rsidR="00F055A3" w:rsidRPr="00AE68A8" w:rsidRDefault="00F055A3" w:rsidP="00F055A3"/>
        </w:tc>
      </w:tr>
      <w:tr w:rsidR="00F055A3" w:rsidRPr="00AE68A8" w:rsidTr="00F055A3">
        <w:trPr>
          <w:gridAfter w:val="1"/>
          <w:wAfter w:w="11" w:type="dxa"/>
          <w:trHeight w:val="633"/>
        </w:trPr>
        <w:tc>
          <w:tcPr>
            <w:tcW w:w="720" w:type="dxa"/>
          </w:tcPr>
          <w:p w:rsidR="00F055A3" w:rsidRPr="00AE68A8" w:rsidRDefault="00F055A3" w:rsidP="00F055A3">
            <w:pPr>
              <w:pStyle w:val="Contac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:rsidR="00F055A3" w:rsidRPr="00AE68A8" w:rsidRDefault="00F055A3" w:rsidP="00F055A3">
            <w:pPr>
              <w:pStyle w:val="Contact"/>
            </w:pPr>
          </w:p>
        </w:tc>
        <w:tc>
          <w:tcPr>
            <w:tcW w:w="2313" w:type="dxa"/>
            <w:vAlign w:val="center"/>
          </w:tcPr>
          <w:p w:rsidR="00F055A3" w:rsidRPr="00AE68A8" w:rsidRDefault="00F055A3" w:rsidP="00F055A3">
            <w:pPr>
              <w:pStyle w:val="Information"/>
            </w:pPr>
          </w:p>
        </w:tc>
        <w:tc>
          <w:tcPr>
            <w:tcW w:w="424" w:type="dxa"/>
            <w:vMerge/>
          </w:tcPr>
          <w:p w:rsidR="00F055A3" w:rsidRPr="00AE68A8" w:rsidRDefault="00F055A3" w:rsidP="00F055A3"/>
        </w:tc>
        <w:tc>
          <w:tcPr>
            <w:tcW w:w="6611" w:type="dxa"/>
            <w:vMerge/>
          </w:tcPr>
          <w:p w:rsidR="00F055A3" w:rsidRPr="00AE68A8" w:rsidRDefault="00F055A3" w:rsidP="00F055A3"/>
        </w:tc>
      </w:tr>
      <w:tr w:rsidR="00F055A3" w:rsidRPr="00AE68A8" w:rsidTr="00F055A3">
        <w:trPr>
          <w:gridAfter w:val="1"/>
          <w:wAfter w:w="11" w:type="dxa"/>
          <w:trHeight w:val="2448"/>
        </w:trPr>
        <w:tc>
          <w:tcPr>
            <w:tcW w:w="720" w:type="dxa"/>
          </w:tcPr>
          <w:p w:rsidR="00F055A3" w:rsidRPr="00AE68A8" w:rsidRDefault="00F055A3" w:rsidP="00F055A3"/>
        </w:tc>
        <w:tc>
          <w:tcPr>
            <w:tcW w:w="2944" w:type="dxa"/>
            <w:gridSpan w:val="2"/>
          </w:tcPr>
          <w:p w:rsidR="00F055A3" w:rsidRPr="00AE68A8" w:rsidRDefault="00F055A3" w:rsidP="00F055A3"/>
        </w:tc>
        <w:tc>
          <w:tcPr>
            <w:tcW w:w="424" w:type="dxa"/>
          </w:tcPr>
          <w:p w:rsidR="00F055A3" w:rsidRPr="00AE68A8" w:rsidRDefault="00F055A3" w:rsidP="00F055A3"/>
        </w:tc>
        <w:tc>
          <w:tcPr>
            <w:tcW w:w="6611" w:type="dxa"/>
            <w:vMerge/>
          </w:tcPr>
          <w:p w:rsidR="00F055A3" w:rsidRPr="00AE68A8" w:rsidRDefault="00F055A3" w:rsidP="00F055A3"/>
        </w:tc>
      </w:tr>
    </w:tbl>
    <w:p w:rsidR="00572222" w:rsidRDefault="00572222" w:rsidP="009B591F"/>
    <w:p w:rsidR="00572222" w:rsidRDefault="00572222" w:rsidP="00572222">
      <w:pPr>
        <w:pStyle w:val="Heading1"/>
        <w:pBdr>
          <w:bottom w:val="single" w:sz="12" w:space="19" w:color="00AB8D"/>
        </w:pBdr>
        <w:spacing w:before="150" w:after="0"/>
        <w:jc w:val="center"/>
        <w:rPr>
          <w:rFonts w:ascii="Arial" w:hAnsi="Arial" w:cs="Arial"/>
          <w:caps/>
          <w:spacing w:val="30"/>
          <w:sz w:val="36"/>
          <w:szCs w:val="36"/>
        </w:rPr>
      </w:pPr>
      <w:r>
        <w:rPr>
          <w:rFonts w:ascii="Arial" w:hAnsi="Arial" w:cs="Arial"/>
          <w:caps/>
          <w:spacing w:val="30"/>
          <w:sz w:val="36"/>
          <w:szCs w:val="36"/>
        </w:rPr>
        <w:lastRenderedPageBreak/>
        <w:t xml:space="preserve">50 LITERARY DEVICES (DEFINITIONS) – BC ENGLISH 12 </w:t>
      </w:r>
    </w:p>
    <w:p w:rsidR="00572222" w:rsidRPr="00572222" w:rsidRDefault="00572222" w:rsidP="00572222">
      <w:pPr>
        <w:shd w:val="clear" w:color="auto" w:fill="FFFFFF"/>
        <w:rPr>
          <w:rFonts w:ascii="Arial" w:hAnsi="Arial" w:cs="Arial"/>
          <w:color w:val="263951"/>
          <w:sz w:val="24"/>
          <w:szCs w:val="24"/>
        </w:rPr>
      </w:pPr>
      <w:r w:rsidRPr="00A408AE">
        <w:rPr>
          <w:rFonts w:ascii="Arial" w:hAnsi="Arial" w:cs="Arial"/>
          <w:b/>
          <w:color w:val="263951"/>
        </w:rPr>
        <w:t>Alliteration</w:t>
      </w:r>
      <w:r w:rsidRPr="00A408AE">
        <w:rPr>
          <w:rFonts w:ascii="Arial" w:hAnsi="Arial" w:cs="Arial"/>
          <w:b/>
          <w:color w:val="263951"/>
          <w:sz w:val="24"/>
          <w:szCs w:val="24"/>
        </w:rPr>
        <w:t>-</w:t>
      </w:r>
      <w:r>
        <w:rPr>
          <w:rFonts w:ascii="Arial" w:hAnsi="Arial" w:cs="Arial"/>
          <w:color w:val="263951"/>
          <w:sz w:val="24"/>
          <w:szCs w:val="24"/>
        </w:rPr>
        <w:t xml:space="preserve"> </w:t>
      </w:r>
      <w:r>
        <w:rPr>
          <w:rFonts w:ascii="Arial" w:hAnsi="Arial" w:cs="Arial"/>
          <w:color w:val="263951"/>
        </w:rPr>
        <w:t>the repetition of the initial consonant sound in words</w:t>
      </w:r>
    </w:p>
    <w:p w:rsidR="00572222" w:rsidRDefault="00A408AE" w:rsidP="00572222">
      <w:pPr>
        <w:shd w:val="clear" w:color="auto" w:fill="FFFFFF"/>
        <w:rPr>
          <w:rFonts w:ascii="Arial" w:hAnsi="Arial" w:cs="Arial"/>
          <w:color w:val="263951"/>
        </w:rPr>
      </w:pPr>
      <w:r w:rsidRPr="00A408AE">
        <w:rPr>
          <w:rFonts w:ascii="Arial" w:hAnsi="Arial" w:cs="Arial"/>
          <w:b/>
          <w:color w:val="263951"/>
        </w:rPr>
        <w:t>A</w:t>
      </w:r>
      <w:r w:rsidR="00572222" w:rsidRPr="00A408AE">
        <w:rPr>
          <w:rFonts w:ascii="Arial" w:hAnsi="Arial" w:cs="Arial"/>
          <w:b/>
          <w:color w:val="263951"/>
        </w:rPr>
        <w:t>ssonance</w:t>
      </w:r>
      <w:r w:rsidR="00572222">
        <w:rPr>
          <w:rFonts w:ascii="Arial" w:hAnsi="Arial" w:cs="Arial"/>
          <w:color w:val="263951"/>
        </w:rPr>
        <w:t>- the repetition of vowel sounds</w:t>
      </w:r>
    </w:p>
    <w:p w:rsidR="00572222" w:rsidRDefault="00A408AE" w:rsidP="00572222">
      <w:pPr>
        <w:shd w:val="clear" w:color="auto" w:fill="FFFFFF"/>
        <w:rPr>
          <w:rFonts w:ascii="Arial" w:hAnsi="Arial" w:cs="Arial"/>
          <w:color w:val="263951"/>
        </w:rPr>
      </w:pPr>
      <w:r w:rsidRPr="00A408AE">
        <w:rPr>
          <w:rFonts w:ascii="Arial" w:hAnsi="Arial" w:cs="Arial"/>
          <w:b/>
          <w:color w:val="263951"/>
        </w:rPr>
        <w:t>C</w:t>
      </w:r>
      <w:r w:rsidR="00572222" w:rsidRPr="00A408AE">
        <w:rPr>
          <w:rFonts w:ascii="Arial" w:hAnsi="Arial" w:cs="Arial"/>
          <w:b/>
          <w:color w:val="263951"/>
        </w:rPr>
        <w:t>onsonance</w:t>
      </w:r>
      <w:r w:rsidR="00572222">
        <w:rPr>
          <w:rFonts w:ascii="Arial" w:hAnsi="Arial" w:cs="Arial"/>
          <w:color w:val="263951"/>
        </w:rPr>
        <w:t>- the repetition of consonant sounds in the middle or at the end of words</w:t>
      </w:r>
    </w:p>
    <w:p w:rsidR="00572222" w:rsidRDefault="00A408AE" w:rsidP="00572222">
      <w:pPr>
        <w:shd w:val="clear" w:color="auto" w:fill="FFFFFF"/>
        <w:rPr>
          <w:rFonts w:ascii="Arial" w:hAnsi="Arial" w:cs="Arial"/>
          <w:color w:val="263951"/>
        </w:rPr>
      </w:pPr>
      <w:r w:rsidRPr="00A408AE">
        <w:rPr>
          <w:rFonts w:ascii="Arial" w:hAnsi="Arial" w:cs="Arial"/>
          <w:b/>
          <w:color w:val="263951"/>
        </w:rPr>
        <w:t>E</w:t>
      </w:r>
      <w:r w:rsidR="00572222" w:rsidRPr="00A408AE">
        <w:rPr>
          <w:rFonts w:ascii="Arial" w:hAnsi="Arial" w:cs="Arial"/>
          <w:b/>
          <w:color w:val="263951"/>
        </w:rPr>
        <w:t>njambment</w:t>
      </w:r>
      <w:r w:rsidR="00572222">
        <w:rPr>
          <w:rFonts w:ascii="Arial" w:hAnsi="Arial" w:cs="Arial"/>
          <w:color w:val="263951"/>
        </w:rPr>
        <w:t>- when the writer uses line breaks meaningfully and abruptly to either emphasize a point or to create dual meanings</w:t>
      </w:r>
    </w:p>
    <w:p w:rsidR="00572222" w:rsidRDefault="00A408AE" w:rsidP="00572222">
      <w:pPr>
        <w:shd w:val="clear" w:color="auto" w:fill="FFFFFF"/>
        <w:rPr>
          <w:rFonts w:ascii="Arial" w:hAnsi="Arial" w:cs="Arial"/>
          <w:color w:val="263951"/>
        </w:rPr>
      </w:pPr>
      <w:r>
        <w:rPr>
          <w:rFonts w:ascii="Arial" w:hAnsi="Arial" w:cs="Arial"/>
          <w:b/>
          <w:color w:val="263951"/>
        </w:rPr>
        <w:t>I</w:t>
      </w:r>
      <w:r w:rsidR="00572222" w:rsidRPr="00A408AE">
        <w:rPr>
          <w:rFonts w:ascii="Arial" w:hAnsi="Arial" w:cs="Arial"/>
          <w:b/>
          <w:color w:val="263951"/>
        </w:rPr>
        <w:t>magery</w:t>
      </w:r>
      <w:r w:rsidR="00572222">
        <w:rPr>
          <w:rFonts w:ascii="Arial" w:hAnsi="Arial" w:cs="Arial"/>
          <w:color w:val="263951"/>
        </w:rPr>
        <w:t>- when the writer or speaker uses their descriptions to access the senses of the reader of listener</w:t>
      </w:r>
    </w:p>
    <w:p w:rsidR="00572222" w:rsidRDefault="00A408AE" w:rsidP="00572222">
      <w:pPr>
        <w:shd w:val="clear" w:color="auto" w:fill="FFFFFF"/>
        <w:rPr>
          <w:rFonts w:ascii="Arial" w:hAnsi="Arial" w:cs="Arial"/>
          <w:color w:val="263951"/>
        </w:rPr>
      </w:pPr>
      <w:r w:rsidRPr="00A408AE">
        <w:rPr>
          <w:rFonts w:ascii="Arial" w:hAnsi="Arial" w:cs="Arial"/>
          <w:b/>
          <w:color w:val="263951"/>
        </w:rPr>
        <w:t>R</w:t>
      </w:r>
      <w:r w:rsidR="00572222" w:rsidRPr="00A408AE">
        <w:rPr>
          <w:rFonts w:ascii="Arial" w:hAnsi="Arial" w:cs="Arial"/>
          <w:b/>
          <w:color w:val="263951"/>
        </w:rPr>
        <w:t>epetition</w:t>
      </w:r>
      <w:r w:rsidR="00572222">
        <w:rPr>
          <w:rFonts w:ascii="Arial" w:hAnsi="Arial" w:cs="Arial"/>
          <w:color w:val="263951"/>
        </w:rPr>
        <w:t>- when the writer or speaker knowingly repeats a word or group of words for effect</w:t>
      </w:r>
    </w:p>
    <w:p w:rsidR="00572222" w:rsidRDefault="00A408AE" w:rsidP="00572222">
      <w:pPr>
        <w:shd w:val="clear" w:color="auto" w:fill="FFFFFF"/>
        <w:rPr>
          <w:rFonts w:ascii="Arial" w:hAnsi="Arial" w:cs="Arial"/>
          <w:color w:val="263951"/>
        </w:rPr>
      </w:pPr>
      <w:r>
        <w:rPr>
          <w:rFonts w:ascii="Arial" w:hAnsi="Arial" w:cs="Arial"/>
          <w:b/>
          <w:color w:val="263951"/>
        </w:rPr>
        <w:t>R</w:t>
      </w:r>
      <w:r w:rsidR="00572222" w:rsidRPr="00A408AE">
        <w:rPr>
          <w:rFonts w:ascii="Arial" w:hAnsi="Arial" w:cs="Arial"/>
          <w:b/>
          <w:color w:val="263951"/>
        </w:rPr>
        <w:t>hyme</w:t>
      </w:r>
      <w:r w:rsidR="00572222">
        <w:rPr>
          <w:rFonts w:ascii="Arial" w:hAnsi="Arial" w:cs="Arial"/>
          <w:color w:val="263951"/>
        </w:rPr>
        <w:t>- when the end or final sound of two or more words are identical</w:t>
      </w:r>
    </w:p>
    <w:p w:rsidR="00572222" w:rsidRDefault="00A408AE" w:rsidP="00572222">
      <w:pPr>
        <w:shd w:val="clear" w:color="auto" w:fill="FFFFFF"/>
        <w:rPr>
          <w:rFonts w:ascii="Arial" w:hAnsi="Arial" w:cs="Arial"/>
          <w:color w:val="263951"/>
        </w:rPr>
      </w:pPr>
      <w:r>
        <w:rPr>
          <w:rFonts w:ascii="Arial" w:hAnsi="Arial" w:cs="Arial"/>
          <w:b/>
          <w:color w:val="263951"/>
        </w:rPr>
        <w:t>R</w:t>
      </w:r>
      <w:r w:rsidR="00572222" w:rsidRPr="00A408AE">
        <w:rPr>
          <w:rFonts w:ascii="Arial" w:hAnsi="Arial" w:cs="Arial"/>
          <w:b/>
          <w:color w:val="263951"/>
        </w:rPr>
        <w:t>hythm</w:t>
      </w:r>
      <w:r w:rsidR="00572222">
        <w:rPr>
          <w:rFonts w:ascii="Arial" w:hAnsi="Arial" w:cs="Arial"/>
          <w:color w:val="263951"/>
        </w:rPr>
        <w:t>- when the arrangement of words creates an audible pattern or beat when read out loud</w:t>
      </w:r>
    </w:p>
    <w:p w:rsidR="00572222" w:rsidRDefault="00A408AE" w:rsidP="00572222">
      <w:pPr>
        <w:shd w:val="clear" w:color="auto" w:fill="FFFFFF"/>
        <w:rPr>
          <w:rFonts w:ascii="Arial" w:hAnsi="Arial" w:cs="Arial"/>
          <w:color w:val="263951"/>
        </w:rPr>
      </w:pPr>
      <w:r w:rsidRPr="00A408AE">
        <w:rPr>
          <w:rFonts w:ascii="Arial" w:hAnsi="Arial" w:cs="Arial"/>
          <w:b/>
          <w:color w:val="263951"/>
        </w:rPr>
        <w:t>O</w:t>
      </w:r>
      <w:r w:rsidR="00572222" w:rsidRPr="00A408AE">
        <w:rPr>
          <w:rFonts w:ascii="Arial" w:hAnsi="Arial" w:cs="Arial"/>
          <w:b/>
          <w:color w:val="263951"/>
        </w:rPr>
        <w:t>nomatopoeia</w:t>
      </w:r>
      <w:r w:rsidR="00572222">
        <w:rPr>
          <w:rFonts w:ascii="Arial" w:hAnsi="Arial" w:cs="Arial"/>
          <w:color w:val="263951"/>
        </w:rPr>
        <w:t>- when the words sound like what they mean</w:t>
      </w:r>
    </w:p>
    <w:p w:rsidR="00572222" w:rsidRDefault="00A408AE" w:rsidP="00572222">
      <w:pPr>
        <w:shd w:val="clear" w:color="auto" w:fill="FFFFFF"/>
        <w:rPr>
          <w:rFonts w:ascii="Arial" w:hAnsi="Arial" w:cs="Arial"/>
          <w:color w:val="263951"/>
        </w:rPr>
      </w:pPr>
      <w:r>
        <w:rPr>
          <w:rFonts w:ascii="Arial" w:hAnsi="Arial" w:cs="Arial"/>
          <w:b/>
          <w:color w:val="263951"/>
        </w:rPr>
        <w:t>I</w:t>
      </w:r>
      <w:r w:rsidR="00572222" w:rsidRPr="00A408AE">
        <w:rPr>
          <w:rFonts w:ascii="Arial" w:hAnsi="Arial" w:cs="Arial"/>
          <w:b/>
          <w:color w:val="263951"/>
        </w:rPr>
        <w:t>diom</w:t>
      </w:r>
      <w:r w:rsidR="00572222">
        <w:rPr>
          <w:rFonts w:ascii="Arial" w:hAnsi="Arial" w:cs="Arial"/>
          <w:color w:val="263951"/>
        </w:rPr>
        <w:t>- an accepted phrase or expression having a meaning different from the literal</w:t>
      </w:r>
    </w:p>
    <w:p w:rsidR="00572222" w:rsidRDefault="00A408AE" w:rsidP="00572222">
      <w:pPr>
        <w:shd w:val="clear" w:color="auto" w:fill="FFFFFF"/>
        <w:rPr>
          <w:rFonts w:ascii="Arial" w:hAnsi="Arial" w:cs="Arial"/>
          <w:color w:val="263951"/>
        </w:rPr>
      </w:pPr>
      <w:r>
        <w:rPr>
          <w:rFonts w:ascii="Arial" w:hAnsi="Arial" w:cs="Arial"/>
          <w:b/>
          <w:color w:val="263951"/>
        </w:rPr>
        <w:t>S</w:t>
      </w:r>
      <w:r w:rsidR="00572222" w:rsidRPr="00A408AE">
        <w:rPr>
          <w:rFonts w:ascii="Arial" w:hAnsi="Arial" w:cs="Arial"/>
          <w:b/>
          <w:color w:val="263951"/>
        </w:rPr>
        <w:t>imile</w:t>
      </w:r>
      <w:r w:rsidR="00572222">
        <w:rPr>
          <w:rFonts w:ascii="Arial" w:hAnsi="Arial" w:cs="Arial"/>
          <w:color w:val="263951"/>
        </w:rPr>
        <w:t>- a figure of speech that expresses a resemblance between things of different kinds (usually formed with ‘like’ or ‘as’)</w:t>
      </w:r>
    </w:p>
    <w:p w:rsidR="00572222" w:rsidRDefault="00A408AE" w:rsidP="00572222">
      <w:pPr>
        <w:shd w:val="clear" w:color="auto" w:fill="FFFFFF"/>
        <w:rPr>
          <w:rFonts w:ascii="Arial" w:hAnsi="Arial" w:cs="Arial"/>
          <w:color w:val="263951"/>
        </w:rPr>
      </w:pPr>
      <w:r>
        <w:rPr>
          <w:rFonts w:ascii="Arial" w:hAnsi="Arial" w:cs="Arial"/>
          <w:b/>
          <w:color w:val="263951"/>
        </w:rPr>
        <w:t>M</w:t>
      </w:r>
      <w:r w:rsidR="00572222" w:rsidRPr="00A408AE">
        <w:rPr>
          <w:rFonts w:ascii="Arial" w:hAnsi="Arial" w:cs="Arial"/>
          <w:b/>
          <w:color w:val="263951"/>
        </w:rPr>
        <w:t>etaphor</w:t>
      </w:r>
      <w:r w:rsidR="00572222">
        <w:rPr>
          <w:rFonts w:ascii="Arial" w:hAnsi="Arial" w:cs="Arial"/>
          <w:color w:val="263951"/>
        </w:rPr>
        <w:t>- a comparison between two unlike things</w:t>
      </w:r>
    </w:p>
    <w:p w:rsidR="00572222" w:rsidRDefault="00A408AE" w:rsidP="00572222">
      <w:pPr>
        <w:shd w:val="clear" w:color="auto" w:fill="FFFFFF"/>
        <w:rPr>
          <w:rFonts w:ascii="Arial" w:hAnsi="Arial" w:cs="Arial"/>
          <w:color w:val="263951"/>
        </w:rPr>
      </w:pPr>
      <w:r>
        <w:rPr>
          <w:rFonts w:ascii="Arial" w:hAnsi="Arial" w:cs="Arial"/>
          <w:b/>
          <w:color w:val="263951"/>
        </w:rPr>
        <w:t>Hy</w:t>
      </w:r>
      <w:r w:rsidR="00572222" w:rsidRPr="00A408AE">
        <w:rPr>
          <w:rFonts w:ascii="Arial" w:hAnsi="Arial" w:cs="Arial"/>
          <w:b/>
          <w:color w:val="263951"/>
        </w:rPr>
        <w:t>perbole</w:t>
      </w:r>
      <w:r w:rsidR="00572222">
        <w:rPr>
          <w:rFonts w:ascii="Arial" w:hAnsi="Arial" w:cs="Arial"/>
          <w:color w:val="263951"/>
        </w:rPr>
        <w:t>- a figure of speech that uses exaggeration to express strong emotion, make a point, or evoke humor</w:t>
      </w:r>
    </w:p>
    <w:p w:rsidR="00572222" w:rsidRDefault="00A408AE" w:rsidP="00572222">
      <w:pPr>
        <w:shd w:val="clear" w:color="auto" w:fill="FFFFFF"/>
        <w:rPr>
          <w:rFonts w:ascii="Arial" w:hAnsi="Arial" w:cs="Arial"/>
          <w:color w:val="263951"/>
        </w:rPr>
      </w:pPr>
      <w:r w:rsidRPr="00A408AE">
        <w:rPr>
          <w:rFonts w:ascii="Arial" w:hAnsi="Arial" w:cs="Arial"/>
          <w:b/>
          <w:color w:val="263951"/>
        </w:rPr>
        <w:t>P</w:t>
      </w:r>
      <w:r w:rsidR="00572222" w:rsidRPr="00A408AE">
        <w:rPr>
          <w:rFonts w:ascii="Arial" w:hAnsi="Arial" w:cs="Arial"/>
          <w:b/>
          <w:color w:val="263951"/>
        </w:rPr>
        <w:t>ersonification</w:t>
      </w:r>
      <w:r w:rsidR="00572222">
        <w:rPr>
          <w:rFonts w:ascii="Arial" w:hAnsi="Arial" w:cs="Arial"/>
          <w:color w:val="263951"/>
        </w:rPr>
        <w:t>- representing an abstract quality or idea as a person or creature</w:t>
      </w:r>
    </w:p>
    <w:p w:rsidR="00572222" w:rsidRDefault="00A408AE" w:rsidP="00572222">
      <w:pPr>
        <w:shd w:val="clear" w:color="auto" w:fill="FFFFFF"/>
        <w:rPr>
          <w:rFonts w:ascii="Arial" w:hAnsi="Arial" w:cs="Arial"/>
          <w:color w:val="263951"/>
        </w:rPr>
      </w:pPr>
      <w:r w:rsidRPr="00A408AE">
        <w:rPr>
          <w:rFonts w:ascii="Arial" w:hAnsi="Arial" w:cs="Arial"/>
          <w:b/>
          <w:color w:val="263951"/>
        </w:rPr>
        <w:t>M</w:t>
      </w:r>
      <w:r w:rsidR="00572222" w:rsidRPr="00A408AE">
        <w:rPr>
          <w:rFonts w:ascii="Arial" w:hAnsi="Arial" w:cs="Arial"/>
          <w:b/>
          <w:color w:val="263951"/>
        </w:rPr>
        <w:t>eter</w:t>
      </w:r>
      <w:r w:rsidR="00572222">
        <w:rPr>
          <w:rFonts w:ascii="Arial" w:hAnsi="Arial" w:cs="Arial"/>
          <w:color w:val="263951"/>
        </w:rPr>
        <w:t>- a pattern of stressed/unstressed syllables in poetry</w:t>
      </w:r>
    </w:p>
    <w:p w:rsidR="00572222" w:rsidRDefault="00A408AE" w:rsidP="00572222">
      <w:pPr>
        <w:shd w:val="clear" w:color="auto" w:fill="FFFFFF"/>
        <w:rPr>
          <w:rFonts w:ascii="Arial" w:hAnsi="Arial" w:cs="Arial"/>
          <w:color w:val="263951"/>
        </w:rPr>
      </w:pPr>
      <w:r w:rsidRPr="00A408AE">
        <w:rPr>
          <w:rFonts w:ascii="Arial" w:hAnsi="Arial" w:cs="Arial"/>
          <w:b/>
          <w:color w:val="263951"/>
        </w:rPr>
        <w:t>E</w:t>
      </w:r>
      <w:r w:rsidR="00572222" w:rsidRPr="00A408AE">
        <w:rPr>
          <w:rFonts w:ascii="Arial" w:hAnsi="Arial" w:cs="Arial"/>
          <w:b/>
          <w:color w:val="263951"/>
        </w:rPr>
        <w:t>nd</w:t>
      </w:r>
      <w:r w:rsidR="00572222">
        <w:rPr>
          <w:rFonts w:ascii="Arial" w:hAnsi="Arial" w:cs="Arial"/>
          <w:color w:val="263951"/>
        </w:rPr>
        <w:t xml:space="preserve"> </w:t>
      </w:r>
      <w:r w:rsidR="00572222" w:rsidRPr="00A408AE">
        <w:rPr>
          <w:rFonts w:ascii="Arial" w:hAnsi="Arial" w:cs="Arial"/>
          <w:b/>
          <w:color w:val="263951"/>
        </w:rPr>
        <w:t>rhyme</w:t>
      </w:r>
      <w:r w:rsidR="00572222">
        <w:rPr>
          <w:rFonts w:ascii="Arial" w:hAnsi="Arial" w:cs="Arial"/>
          <w:color w:val="263951"/>
        </w:rPr>
        <w:t>- rhyme that occurs at the end of two or more lines of poetry</w:t>
      </w:r>
    </w:p>
    <w:p w:rsidR="00572222" w:rsidRDefault="00A408AE" w:rsidP="00572222">
      <w:pPr>
        <w:shd w:val="clear" w:color="auto" w:fill="FFFFFF"/>
        <w:rPr>
          <w:rFonts w:ascii="Arial" w:hAnsi="Arial" w:cs="Arial"/>
          <w:color w:val="263951"/>
        </w:rPr>
      </w:pPr>
      <w:r>
        <w:rPr>
          <w:rFonts w:ascii="Arial" w:hAnsi="Arial" w:cs="Arial"/>
          <w:b/>
          <w:color w:val="263951"/>
        </w:rPr>
        <w:t>A</w:t>
      </w:r>
      <w:r w:rsidR="00572222" w:rsidRPr="00A408AE">
        <w:rPr>
          <w:rFonts w:ascii="Arial" w:hAnsi="Arial" w:cs="Arial"/>
          <w:b/>
          <w:color w:val="263951"/>
        </w:rPr>
        <w:t>llegory</w:t>
      </w:r>
      <w:r w:rsidR="00572222">
        <w:rPr>
          <w:rFonts w:ascii="Arial" w:hAnsi="Arial" w:cs="Arial"/>
          <w:color w:val="263951"/>
        </w:rPr>
        <w:t>- a story, play, or picture in which characters or settings are used as symbols or abstract ideas</w:t>
      </w:r>
    </w:p>
    <w:p w:rsidR="00572222" w:rsidRDefault="00A408AE" w:rsidP="00572222">
      <w:pPr>
        <w:shd w:val="clear" w:color="auto" w:fill="FFFFFF"/>
        <w:rPr>
          <w:rFonts w:ascii="Arial" w:hAnsi="Arial" w:cs="Arial"/>
          <w:color w:val="263951"/>
        </w:rPr>
      </w:pPr>
      <w:r>
        <w:rPr>
          <w:rFonts w:ascii="Arial" w:hAnsi="Arial" w:cs="Arial"/>
          <w:b/>
          <w:color w:val="263951"/>
        </w:rPr>
        <w:t>A</w:t>
      </w:r>
      <w:r w:rsidR="00572222" w:rsidRPr="00A408AE">
        <w:rPr>
          <w:rFonts w:ascii="Arial" w:hAnsi="Arial" w:cs="Arial"/>
          <w:b/>
          <w:color w:val="263951"/>
        </w:rPr>
        <w:t>llusion</w:t>
      </w:r>
      <w:r w:rsidR="00572222">
        <w:rPr>
          <w:rFonts w:ascii="Arial" w:hAnsi="Arial" w:cs="Arial"/>
          <w:color w:val="263951"/>
        </w:rPr>
        <w:t>- a reference to something literary, mythological, or historical that the author assumes the reader will recognize</w:t>
      </w:r>
    </w:p>
    <w:p w:rsidR="00572222" w:rsidRDefault="00A408AE" w:rsidP="00572222">
      <w:pPr>
        <w:shd w:val="clear" w:color="auto" w:fill="FFFFFF"/>
        <w:rPr>
          <w:rFonts w:ascii="Arial" w:hAnsi="Arial" w:cs="Arial"/>
          <w:color w:val="263951"/>
        </w:rPr>
      </w:pPr>
      <w:r>
        <w:rPr>
          <w:rFonts w:ascii="Arial" w:hAnsi="Arial" w:cs="Arial"/>
          <w:b/>
          <w:color w:val="263951"/>
        </w:rPr>
        <w:t>S</w:t>
      </w:r>
      <w:r w:rsidR="00572222" w:rsidRPr="00A408AE">
        <w:rPr>
          <w:rFonts w:ascii="Arial" w:hAnsi="Arial" w:cs="Arial"/>
          <w:b/>
          <w:color w:val="263951"/>
        </w:rPr>
        <w:t>lant</w:t>
      </w:r>
      <w:r w:rsidR="00572222">
        <w:rPr>
          <w:rFonts w:ascii="Arial" w:hAnsi="Arial" w:cs="Arial"/>
          <w:color w:val="263951"/>
        </w:rPr>
        <w:t xml:space="preserve"> </w:t>
      </w:r>
      <w:r w:rsidR="00572222" w:rsidRPr="00A408AE">
        <w:rPr>
          <w:rFonts w:ascii="Arial" w:hAnsi="Arial" w:cs="Arial"/>
          <w:b/>
          <w:color w:val="263951"/>
        </w:rPr>
        <w:t>rhyme</w:t>
      </w:r>
      <w:r w:rsidR="00572222">
        <w:rPr>
          <w:rFonts w:ascii="Arial" w:hAnsi="Arial" w:cs="Arial"/>
          <w:color w:val="263951"/>
        </w:rPr>
        <w:t>- two words that have some sound in common but do not rhyme exactly</w:t>
      </w:r>
    </w:p>
    <w:p w:rsidR="00572222" w:rsidRDefault="00A408AE" w:rsidP="00572222">
      <w:pPr>
        <w:shd w:val="clear" w:color="auto" w:fill="FFFFFF"/>
        <w:rPr>
          <w:rFonts w:ascii="Arial" w:hAnsi="Arial" w:cs="Arial"/>
          <w:color w:val="263951"/>
        </w:rPr>
      </w:pPr>
      <w:r>
        <w:rPr>
          <w:rFonts w:ascii="Arial" w:hAnsi="Arial" w:cs="Arial"/>
          <w:b/>
          <w:color w:val="263951"/>
        </w:rPr>
        <w:t>T</w:t>
      </w:r>
      <w:r w:rsidR="00572222" w:rsidRPr="00A408AE">
        <w:rPr>
          <w:rFonts w:ascii="Arial" w:hAnsi="Arial" w:cs="Arial"/>
          <w:b/>
          <w:color w:val="263951"/>
        </w:rPr>
        <w:t>one</w:t>
      </w:r>
      <w:r w:rsidR="00572222">
        <w:rPr>
          <w:rFonts w:ascii="Arial" w:hAnsi="Arial" w:cs="Arial"/>
          <w:color w:val="263951"/>
        </w:rPr>
        <w:t>- the attitude a writer takes towards a subject, character, or the reader</w:t>
      </w:r>
    </w:p>
    <w:p w:rsidR="00572222" w:rsidRDefault="00A408AE" w:rsidP="00572222">
      <w:pPr>
        <w:shd w:val="clear" w:color="auto" w:fill="FFFFFF"/>
        <w:rPr>
          <w:rFonts w:ascii="Arial" w:hAnsi="Arial" w:cs="Arial"/>
          <w:color w:val="263951"/>
        </w:rPr>
      </w:pPr>
      <w:r w:rsidRPr="00A408AE">
        <w:rPr>
          <w:rFonts w:ascii="Arial" w:hAnsi="Arial" w:cs="Arial"/>
          <w:b/>
          <w:color w:val="263951"/>
        </w:rPr>
        <w:lastRenderedPageBreak/>
        <w:t>I</w:t>
      </w:r>
      <w:r w:rsidR="00572222" w:rsidRPr="00A408AE">
        <w:rPr>
          <w:rFonts w:ascii="Arial" w:hAnsi="Arial" w:cs="Arial"/>
          <w:b/>
          <w:color w:val="263951"/>
        </w:rPr>
        <w:t>nternal</w:t>
      </w:r>
      <w:r w:rsidR="00572222">
        <w:rPr>
          <w:rFonts w:ascii="Arial" w:hAnsi="Arial" w:cs="Arial"/>
          <w:color w:val="263951"/>
        </w:rPr>
        <w:t xml:space="preserve"> </w:t>
      </w:r>
      <w:r w:rsidR="00572222" w:rsidRPr="00A408AE">
        <w:rPr>
          <w:rFonts w:ascii="Arial" w:hAnsi="Arial" w:cs="Arial"/>
          <w:b/>
          <w:color w:val="263951"/>
        </w:rPr>
        <w:t>rhyme</w:t>
      </w:r>
      <w:r w:rsidR="00572222">
        <w:rPr>
          <w:rFonts w:ascii="Arial" w:hAnsi="Arial" w:cs="Arial"/>
          <w:color w:val="263951"/>
        </w:rPr>
        <w:t>- rhyme that occurs within a line, rather than at the end</w:t>
      </w:r>
    </w:p>
    <w:p w:rsidR="00572222" w:rsidRDefault="00A408AE" w:rsidP="00572222">
      <w:pPr>
        <w:shd w:val="clear" w:color="auto" w:fill="FFFFFF"/>
        <w:rPr>
          <w:rFonts w:ascii="Arial" w:hAnsi="Arial" w:cs="Arial"/>
          <w:color w:val="263951"/>
        </w:rPr>
      </w:pPr>
      <w:r>
        <w:rPr>
          <w:rFonts w:ascii="Arial" w:hAnsi="Arial" w:cs="Arial"/>
          <w:b/>
          <w:color w:val="263951"/>
        </w:rPr>
        <w:t>D</w:t>
      </w:r>
      <w:r w:rsidR="00572222" w:rsidRPr="00A408AE">
        <w:rPr>
          <w:rFonts w:ascii="Arial" w:hAnsi="Arial" w:cs="Arial"/>
          <w:b/>
          <w:color w:val="263951"/>
        </w:rPr>
        <w:t>iction</w:t>
      </w:r>
      <w:r w:rsidR="00572222">
        <w:rPr>
          <w:rFonts w:ascii="Arial" w:hAnsi="Arial" w:cs="Arial"/>
          <w:color w:val="263951"/>
        </w:rPr>
        <w:t>- a writer’s or speaker’s choice of words</w:t>
      </w:r>
    </w:p>
    <w:p w:rsidR="00572222" w:rsidRDefault="00A408AE" w:rsidP="00572222">
      <w:pPr>
        <w:shd w:val="clear" w:color="auto" w:fill="FFFFFF"/>
        <w:rPr>
          <w:rFonts w:ascii="Arial" w:hAnsi="Arial" w:cs="Arial"/>
          <w:color w:val="263951"/>
        </w:rPr>
      </w:pPr>
      <w:r>
        <w:rPr>
          <w:rFonts w:ascii="Arial" w:hAnsi="Arial" w:cs="Arial"/>
          <w:b/>
          <w:color w:val="263951"/>
        </w:rPr>
        <w:t>O</w:t>
      </w:r>
      <w:r w:rsidR="00572222" w:rsidRPr="00A408AE">
        <w:rPr>
          <w:rFonts w:ascii="Arial" w:hAnsi="Arial" w:cs="Arial"/>
          <w:b/>
          <w:color w:val="263951"/>
        </w:rPr>
        <w:t>xymoron</w:t>
      </w:r>
      <w:r w:rsidR="00572222">
        <w:rPr>
          <w:rFonts w:ascii="Arial" w:hAnsi="Arial" w:cs="Arial"/>
          <w:color w:val="263951"/>
        </w:rPr>
        <w:t>- an expression in which two words that contradict each other are joined</w:t>
      </w:r>
    </w:p>
    <w:p w:rsidR="00572222" w:rsidRDefault="00A408AE" w:rsidP="00572222">
      <w:pPr>
        <w:shd w:val="clear" w:color="auto" w:fill="FFFFFF"/>
        <w:rPr>
          <w:rFonts w:ascii="Arial" w:hAnsi="Arial" w:cs="Arial"/>
          <w:color w:val="263951"/>
        </w:rPr>
      </w:pPr>
      <w:r>
        <w:rPr>
          <w:rFonts w:ascii="Arial" w:hAnsi="Arial" w:cs="Arial"/>
          <w:b/>
          <w:color w:val="263951"/>
        </w:rPr>
        <w:t>C</w:t>
      </w:r>
      <w:r w:rsidR="00572222" w:rsidRPr="00A408AE">
        <w:rPr>
          <w:rFonts w:ascii="Arial" w:hAnsi="Arial" w:cs="Arial"/>
          <w:b/>
          <w:color w:val="263951"/>
        </w:rPr>
        <w:t>acophony</w:t>
      </w:r>
      <w:r w:rsidR="00572222">
        <w:rPr>
          <w:rFonts w:ascii="Arial" w:hAnsi="Arial" w:cs="Arial"/>
          <w:color w:val="263951"/>
        </w:rPr>
        <w:t>- loud, harsh, or disagreeable sounds</w:t>
      </w:r>
    </w:p>
    <w:p w:rsidR="00572222" w:rsidRDefault="00A408AE" w:rsidP="00572222">
      <w:pPr>
        <w:shd w:val="clear" w:color="auto" w:fill="FFFFFF"/>
        <w:rPr>
          <w:rFonts w:ascii="Arial" w:hAnsi="Arial" w:cs="Arial"/>
          <w:color w:val="263951"/>
        </w:rPr>
      </w:pPr>
      <w:r>
        <w:rPr>
          <w:rFonts w:ascii="Arial" w:hAnsi="Arial" w:cs="Arial"/>
          <w:b/>
          <w:color w:val="263951"/>
        </w:rPr>
        <w:t>B</w:t>
      </w:r>
      <w:r w:rsidR="00572222" w:rsidRPr="00A408AE">
        <w:rPr>
          <w:rFonts w:ascii="Arial" w:hAnsi="Arial" w:cs="Arial"/>
          <w:b/>
          <w:color w:val="263951"/>
        </w:rPr>
        <w:t>lank</w:t>
      </w:r>
      <w:r w:rsidR="00572222">
        <w:rPr>
          <w:rFonts w:ascii="Arial" w:hAnsi="Arial" w:cs="Arial"/>
          <w:color w:val="263951"/>
        </w:rPr>
        <w:t xml:space="preserve"> </w:t>
      </w:r>
      <w:r w:rsidR="00572222" w:rsidRPr="00A408AE">
        <w:rPr>
          <w:rFonts w:ascii="Arial" w:hAnsi="Arial" w:cs="Arial"/>
          <w:b/>
          <w:color w:val="263951"/>
        </w:rPr>
        <w:t>verse</w:t>
      </w:r>
      <w:r w:rsidR="00572222">
        <w:rPr>
          <w:rFonts w:ascii="Arial" w:hAnsi="Arial" w:cs="Arial"/>
          <w:color w:val="263951"/>
        </w:rPr>
        <w:t>- poetic form written in unrhymed iambic pentameter</w:t>
      </w:r>
    </w:p>
    <w:p w:rsidR="00572222" w:rsidRDefault="00A408AE" w:rsidP="00572222">
      <w:pPr>
        <w:shd w:val="clear" w:color="auto" w:fill="FFFFFF"/>
        <w:rPr>
          <w:rFonts w:ascii="Arial" w:hAnsi="Arial" w:cs="Arial"/>
          <w:color w:val="263951"/>
        </w:rPr>
      </w:pPr>
      <w:r>
        <w:rPr>
          <w:rFonts w:ascii="Arial" w:hAnsi="Arial" w:cs="Arial"/>
          <w:b/>
          <w:color w:val="263951"/>
        </w:rPr>
        <w:t>Fr</w:t>
      </w:r>
      <w:r w:rsidR="00572222" w:rsidRPr="00A408AE">
        <w:rPr>
          <w:rFonts w:ascii="Arial" w:hAnsi="Arial" w:cs="Arial"/>
          <w:b/>
          <w:color w:val="263951"/>
        </w:rPr>
        <w:t>ee</w:t>
      </w:r>
      <w:r w:rsidR="00572222">
        <w:rPr>
          <w:rFonts w:ascii="Arial" w:hAnsi="Arial" w:cs="Arial"/>
          <w:color w:val="263951"/>
        </w:rPr>
        <w:t xml:space="preserve"> </w:t>
      </w:r>
      <w:r w:rsidR="00572222" w:rsidRPr="00A408AE">
        <w:rPr>
          <w:rFonts w:ascii="Arial" w:hAnsi="Arial" w:cs="Arial"/>
          <w:b/>
          <w:color w:val="263951"/>
        </w:rPr>
        <w:t>verse</w:t>
      </w:r>
      <w:r w:rsidR="00572222">
        <w:rPr>
          <w:rFonts w:ascii="Arial" w:hAnsi="Arial" w:cs="Arial"/>
          <w:color w:val="263951"/>
        </w:rPr>
        <w:t>- poetic form that does not have a regular meter or rhyme scheme</w:t>
      </w:r>
    </w:p>
    <w:p w:rsidR="00572222" w:rsidRDefault="00A408AE" w:rsidP="00572222">
      <w:pPr>
        <w:shd w:val="clear" w:color="auto" w:fill="FFFFFF"/>
        <w:rPr>
          <w:rFonts w:ascii="Arial" w:hAnsi="Arial" w:cs="Arial"/>
          <w:color w:val="263951"/>
        </w:rPr>
      </w:pPr>
      <w:r>
        <w:rPr>
          <w:rFonts w:ascii="Arial" w:hAnsi="Arial" w:cs="Arial"/>
          <w:b/>
          <w:color w:val="263951"/>
        </w:rPr>
        <w:t>B</w:t>
      </w:r>
      <w:r w:rsidR="00572222" w:rsidRPr="00A408AE">
        <w:rPr>
          <w:rFonts w:ascii="Arial" w:hAnsi="Arial" w:cs="Arial"/>
          <w:b/>
          <w:color w:val="263951"/>
        </w:rPr>
        <w:t>allad</w:t>
      </w:r>
      <w:r w:rsidR="00572222">
        <w:rPr>
          <w:rFonts w:ascii="Arial" w:hAnsi="Arial" w:cs="Arial"/>
          <w:color w:val="263951"/>
        </w:rPr>
        <w:t>- a type of poem that is meant to be sung and is both lyric and narrative in nature</w:t>
      </w:r>
    </w:p>
    <w:p w:rsidR="00572222" w:rsidRDefault="00A408AE" w:rsidP="00572222">
      <w:pPr>
        <w:shd w:val="clear" w:color="auto" w:fill="FFFFFF"/>
        <w:rPr>
          <w:rFonts w:ascii="Arial" w:hAnsi="Arial" w:cs="Arial"/>
          <w:color w:val="263951"/>
        </w:rPr>
      </w:pPr>
      <w:r>
        <w:rPr>
          <w:rFonts w:ascii="Arial" w:hAnsi="Arial" w:cs="Arial"/>
          <w:b/>
          <w:color w:val="263951"/>
        </w:rPr>
        <w:t>C</w:t>
      </w:r>
      <w:r w:rsidR="00572222" w:rsidRPr="00A408AE">
        <w:rPr>
          <w:rFonts w:ascii="Arial" w:hAnsi="Arial" w:cs="Arial"/>
          <w:b/>
          <w:color w:val="263951"/>
        </w:rPr>
        <w:t>olloquial</w:t>
      </w:r>
      <w:r w:rsidR="00572222">
        <w:rPr>
          <w:rFonts w:ascii="Arial" w:hAnsi="Arial" w:cs="Arial"/>
          <w:color w:val="263951"/>
        </w:rPr>
        <w:t xml:space="preserve"> </w:t>
      </w:r>
      <w:r w:rsidR="00572222" w:rsidRPr="00A408AE">
        <w:rPr>
          <w:rFonts w:ascii="Arial" w:hAnsi="Arial" w:cs="Arial"/>
          <w:b/>
          <w:color w:val="263951"/>
        </w:rPr>
        <w:t>language</w:t>
      </w:r>
      <w:r w:rsidR="00572222">
        <w:rPr>
          <w:rFonts w:ascii="Arial" w:hAnsi="Arial" w:cs="Arial"/>
          <w:color w:val="263951"/>
        </w:rPr>
        <w:t>- informal language; language that is “conversational”</w:t>
      </w:r>
    </w:p>
    <w:p w:rsidR="00572222" w:rsidRDefault="00A408AE" w:rsidP="00572222">
      <w:pPr>
        <w:shd w:val="clear" w:color="auto" w:fill="FFFFFF"/>
        <w:rPr>
          <w:rFonts w:ascii="Arial" w:hAnsi="Arial" w:cs="Arial"/>
          <w:color w:val="263951"/>
        </w:rPr>
      </w:pPr>
      <w:r>
        <w:rPr>
          <w:rFonts w:ascii="Arial" w:hAnsi="Arial" w:cs="Arial"/>
          <w:b/>
          <w:color w:val="263951"/>
        </w:rPr>
        <w:t>E</w:t>
      </w:r>
      <w:r w:rsidR="00572222" w:rsidRPr="00A408AE">
        <w:rPr>
          <w:rFonts w:ascii="Arial" w:hAnsi="Arial" w:cs="Arial"/>
          <w:b/>
          <w:color w:val="263951"/>
        </w:rPr>
        <w:t>uphemism</w:t>
      </w:r>
      <w:r w:rsidR="00572222">
        <w:rPr>
          <w:rFonts w:ascii="Arial" w:hAnsi="Arial" w:cs="Arial"/>
          <w:color w:val="263951"/>
        </w:rPr>
        <w:t>- an indirect, less offensive way of saying something that is considered unpleasant</w:t>
      </w:r>
    </w:p>
    <w:p w:rsidR="00572222" w:rsidRDefault="00A408AE" w:rsidP="00572222">
      <w:pPr>
        <w:shd w:val="clear" w:color="auto" w:fill="FFFFFF"/>
        <w:rPr>
          <w:rFonts w:ascii="Arial" w:hAnsi="Arial" w:cs="Arial"/>
          <w:color w:val="263951"/>
        </w:rPr>
      </w:pPr>
      <w:r w:rsidRPr="00A408AE">
        <w:rPr>
          <w:rFonts w:ascii="Arial" w:hAnsi="Arial" w:cs="Arial"/>
          <w:b/>
          <w:color w:val="263951"/>
        </w:rPr>
        <w:t>E</w:t>
      </w:r>
      <w:r w:rsidR="00572222" w:rsidRPr="00A408AE">
        <w:rPr>
          <w:rFonts w:ascii="Arial" w:hAnsi="Arial" w:cs="Arial"/>
          <w:b/>
          <w:color w:val="263951"/>
        </w:rPr>
        <w:t>legy</w:t>
      </w:r>
      <w:r w:rsidR="00572222">
        <w:rPr>
          <w:rFonts w:ascii="Arial" w:hAnsi="Arial" w:cs="Arial"/>
          <w:color w:val="263951"/>
        </w:rPr>
        <w:t>- A sad or mournful poem, especially one mourning the dead</w:t>
      </w:r>
    </w:p>
    <w:p w:rsidR="00572222" w:rsidRDefault="00A408AE" w:rsidP="00572222">
      <w:pPr>
        <w:shd w:val="clear" w:color="auto" w:fill="FFFFFF"/>
        <w:rPr>
          <w:rFonts w:ascii="Arial" w:hAnsi="Arial" w:cs="Arial"/>
          <w:color w:val="263951"/>
        </w:rPr>
      </w:pPr>
      <w:r>
        <w:rPr>
          <w:rFonts w:ascii="Arial" w:hAnsi="Arial" w:cs="Arial"/>
          <w:b/>
          <w:color w:val="263951"/>
        </w:rPr>
        <w:t>I</w:t>
      </w:r>
      <w:r w:rsidR="00572222" w:rsidRPr="00A408AE">
        <w:rPr>
          <w:rFonts w:ascii="Arial" w:hAnsi="Arial" w:cs="Arial"/>
          <w:b/>
          <w:color w:val="263951"/>
        </w:rPr>
        <w:t>rony</w:t>
      </w:r>
      <w:r w:rsidR="00572222">
        <w:rPr>
          <w:rFonts w:ascii="Arial" w:hAnsi="Arial" w:cs="Arial"/>
          <w:color w:val="263951"/>
        </w:rPr>
        <w:t xml:space="preserve">- a contrast between what is expected and what </w:t>
      </w:r>
      <w:proofErr w:type="gramStart"/>
      <w:r w:rsidR="00572222">
        <w:rPr>
          <w:rFonts w:ascii="Arial" w:hAnsi="Arial" w:cs="Arial"/>
          <w:color w:val="263951"/>
        </w:rPr>
        <w:t>actually exists</w:t>
      </w:r>
      <w:proofErr w:type="gramEnd"/>
      <w:r w:rsidR="00572222">
        <w:rPr>
          <w:rFonts w:ascii="Arial" w:hAnsi="Arial" w:cs="Arial"/>
          <w:color w:val="263951"/>
        </w:rPr>
        <w:t xml:space="preserve"> or happens</w:t>
      </w:r>
    </w:p>
    <w:p w:rsidR="00572222" w:rsidRDefault="00A408AE" w:rsidP="00572222">
      <w:pPr>
        <w:shd w:val="clear" w:color="auto" w:fill="FFFFFF"/>
        <w:rPr>
          <w:rFonts w:ascii="Arial" w:hAnsi="Arial" w:cs="Arial"/>
          <w:color w:val="263951"/>
        </w:rPr>
      </w:pPr>
      <w:r>
        <w:rPr>
          <w:rFonts w:ascii="Arial" w:hAnsi="Arial" w:cs="Arial"/>
          <w:b/>
          <w:color w:val="263951"/>
        </w:rPr>
        <w:t>F</w:t>
      </w:r>
      <w:r w:rsidR="00572222" w:rsidRPr="00A408AE">
        <w:rPr>
          <w:rFonts w:ascii="Arial" w:hAnsi="Arial" w:cs="Arial"/>
          <w:b/>
          <w:color w:val="263951"/>
        </w:rPr>
        <w:t>oil</w:t>
      </w:r>
      <w:r w:rsidR="00572222">
        <w:rPr>
          <w:rFonts w:ascii="Arial" w:hAnsi="Arial" w:cs="Arial"/>
          <w:color w:val="263951"/>
        </w:rPr>
        <w:t>- two characters that highlight each other by their differences</w:t>
      </w:r>
    </w:p>
    <w:p w:rsidR="00572222" w:rsidRDefault="00A408AE" w:rsidP="00572222">
      <w:pPr>
        <w:shd w:val="clear" w:color="auto" w:fill="FFFFFF"/>
        <w:rPr>
          <w:rFonts w:ascii="Arial" w:hAnsi="Arial" w:cs="Arial"/>
          <w:color w:val="263951"/>
        </w:rPr>
      </w:pPr>
      <w:r>
        <w:rPr>
          <w:rFonts w:ascii="Arial" w:hAnsi="Arial" w:cs="Arial"/>
          <w:b/>
          <w:color w:val="263951"/>
        </w:rPr>
        <w:t>Fo</w:t>
      </w:r>
      <w:r w:rsidR="00572222" w:rsidRPr="00A408AE">
        <w:rPr>
          <w:rFonts w:ascii="Arial" w:hAnsi="Arial" w:cs="Arial"/>
          <w:b/>
          <w:color w:val="263951"/>
        </w:rPr>
        <w:t>reshadowing</w:t>
      </w:r>
      <w:r w:rsidR="00572222">
        <w:rPr>
          <w:rFonts w:ascii="Arial" w:hAnsi="Arial" w:cs="Arial"/>
          <w:color w:val="263951"/>
        </w:rPr>
        <w:t>- the use of hints and clues to suggest what will happen later in a plot</w:t>
      </w:r>
    </w:p>
    <w:p w:rsidR="00572222" w:rsidRDefault="00A408AE" w:rsidP="00572222">
      <w:pPr>
        <w:shd w:val="clear" w:color="auto" w:fill="FFFFFF"/>
        <w:rPr>
          <w:rFonts w:ascii="Arial" w:hAnsi="Arial" w:cs="Arial"/>
          <w:color w:val="263951"/>
        </w:rPr>
      </w:pPr>
      <w:r>
        <w:rPr>
          <w:rFonts w:ascii="Arial" w:hAnsi="Arial" w:cs="Arial"/>
          <w:b/>
          <w:color w:val="263951"/>
        </w:rPr>
        <w:t>J</w:t>
      </w:r>
      <w:r w:rsidR="00572222" w:rsidRPr="00A408AE">
        <w:rPr>
          <w:rFonts w:ascii="Arial" w:hAnsi="Arial" w:cs="Arial"/>
          <w:b/>
          <w:color w:val="263951"/>
        </w:rPr>
        <w:t>uxtaposition</w:t>
      </w:r>
      <w:r w:rsidR="00572222">
        <w:rPr>
          <w:rFonts w:ascii="Arial" w:hAnsi="Arial" w:cs="Arial"/>
          <w:color w:val="263951"/>
        </w:rPr>
        <w:t>- placing two elements side by side to present a comparison or contrast</w:t>
      </w:r>
    </w:p>
    <w:p w:rsidR="00572222" w:rsidRDefault="00A408AE" w:rsidP="00572222">
      <w:pPr>
        <w:shd w:val="clear" w:color="auto" w:fill="FFFFFF"/>
        <w:rPr>
          <w:rFonts w:ascii="Arial" w:hAnsi="Arial" w:cs="Arial"/>
          <w:color w:val="263951"/>
        </w:rPr>
      </w:pPr>
      <w:r>
        <w:rPr>
          <w:rFonts w:ascii="Arial" w:hAnsi="Arial" w:cs="Arial"/>
          <w:b/>
          <w:color w:val="263951"/>
        </w:rPr>
        <w:t>L</w:t>
      </w:r>
      <w:r w:rsidR="00572222" w:rsidRPr="00A408AE">
        <w:rPr>
          <w:rFonts w:ascii="Arial" w:hAnsi="Arial" w:cs="Arial"/>
          <w:b/>
          <w:color w:val="263951"/>
        </w:rPr>
        <w:t>yric</w:t>
      </w:r>
      <w:r w:rsidR="00572222">
        <w:rPr>
          <w:rFonts w:ascii="Arial" w:hAnsi="Arial" w:cs="Arial"/>
          <w:color w:val="263951"/>
        </w:rPr>
        <w:t>- a short poem of songlike quality</w:t>
      </w:r>
    </w:p>
    <w:p w:rsidR="00572222" w:rsidRDefault="00A408AE" w:rsidP="00572222">
      <w:pPr>
        <w:shd w:val="clear" w:color="auto" w:fill="FFFFFF"/>
        <w:rPr>
          <w:rFonts w:ascii="Arial" w:hAnsi="Arial" w:cs="Arial"/>
          <w:color w:val="263951"/>
        </w:rPr>
      </w:pPr>
      <w:r>
        <w:rPr>
          <w:rFonts w:ascii="Arial" w:hAnsi="Arial" w:cs="Arial"/>
          <w:b/>
          <w:color w:val="263951"/>
        </w:rPr>
        <w:t>Mo</w:t>
      </w:r>
      <w:r w:rsidR="00572222" w:rsidRPr="00A408AE">
        <w:rPr>
          <w:rFonts w:ascii="Arial" w:hAnsi="Arial" w:cs="Arial"/>
          <w:b/>
          <w:color w:val="263951"/>
        </w:rPr>
        <w:t>nologue</w:t>
      </w:r>
      <w:r w:rsidR="00572222">
        <w:rPr>
          <w:rFonts w:ascii="Arial" w:hAnsi="Arial" w:cs="Arial"/>
          <w:color w:val="263951"/>
        </w:rPr>
        <w:t>- a speech made by one actor or speaker</w:t>
      </w:r>
    </w:p>
    <w:p w:rsidR="00572222" w:rsidRDefault="00A408AE" w:rsidP="00572222">
      <w:pPr>
        <w:shd w:val="clear" w:color="auto" w:fill="FFFFFF"/>
        <w:rPr>
          <w:rFonts w:ascii="Arial" w:hAnsi="Arial" w:cs="Arial"/>
          <w:color w:val="263951"/>
        </w:rPr>
      </w:pPr>
      <w:r>
        <w:rPr>
          <w:rFonts w:ascii="Arial" w:hAnsi="Arial" w:cs="Arial"/>
          <w:b/>
          <w:color w:val="263951"/>
        </w:rPr>
        <w:t>O</w:t>
      </w:r>
      <w:r w:rsidR="00572222" w:rsidRPr="00A408AE">
        <w:rPr>
          <w:rFonts w:ascii="Arial" w:hAnsi="Arial" w:cs="Arial"/>
          <w:b/>
          <w:color w:val="263951"/>
        </w:rPr>
        <w:t>de</w:t>
      </w:r>
      <w:r w:rsidR="00572222">
        <w:rPr>
          <w:rFonts w:ascii="Arial" w:hAnsi="Arial" w:cs="Arial"/>
          <w:color w:val="263951"/>
        </w:rPr>
        <w:t xml:space="preserve">- a poem usually addressed to a </w:t>
      </w:r>
      <w:proofErr w:type="gramStart"/>
      <w:r w:rsidR="00572222">
        <w:rPr>
          <w:rFonts w:ascii="Arial" w:hAnsi="Arial" w:cs="Arial"/>
          <w:color w:val="263951"/>
        </w:rPr>
        <w:t>particular person</w:t>
      </w:r>
      <w:proofErr w:type="gramEnd"/>
      <w:r w:rsidR="00572222">
        <w:rPr>
          <w:rFonts w:ascii="Arial" w:hAnsi="Arial" w:cs="Arial"/>
          <w:color w:val="263951"/>
        </w:rPr>
        <w:t>, object or event that has stimulated deep and noble feelings in the poet</w:t>
      </w:r>
    </w:p>
    <w:p w:rsidR="00572222" w:rsidRDefault="00A408AE" w:rsidP="00572222">
      <w:pPr>
        <w:shd w:val="clear" w:color="auto" w:fill="FFFFFF"/>
        <w:rPr>
          <w:rFonts w:ascii="Arial" w:hAnsi="Arial" w:cs="Arial"/>
          <w:color w:val="263951"/>
        </w:rPr>
      </w:pPr>
      <w:r>
        <w:rPr>
          <w:rFonts w:ascii="Arial" w:hAnsi="Arial" w:cs="Arial"/>
          <w:b/>
          <w:color w:val="263951"/>
        </w:rPr>
        <w:t>P</w:t>
      </w:r>
      <w:r w:rsidR="00572222" w:rsidRPr="00A408AE">
        <w:rPr>
          <w:rFonts w:ascii="Arial" w:hAnsi="Arial" w:cs="Arial"/>
          <w:b/>
          <w:color w:val="263951"/>
        </w:rPr>
        <w:t>aradox</w:t>
      </w:r>
      <w:r w:rsidR="00572222">
        <w:rPr>
          <w:rFonts w:ascii="Arial" w:hAnsi="Arial" w:cs="Arial"/>
          <w:color w:val="263951"/>
        </w:rPr>
        <w:t xml:space="preserve">- an apparently contradictory statement that </w:t>
      </w:r>
      <w:proofErr w:type="gramStart"/>
      <w:r w:rsidR="00572222">
        <w:rPr>
          <w:rFonts w:ascii="Arial" w:hAnsi="Arial" w:cs="Arial"/>
          <w:color w:val="263951"/>
        </w:rPr>
        <w:t>actually contains</w:t>
      </w:r>
      <w:proofErr w:type="gramEnd"/>
      <w:r w:rsidR="00572222">
        <w:rPr>
          <w:rFonts w:ascii="Arial" w:hAnsi="Arial" w:cs="Arial"/>
          <w:color w:val="263951"/>
        </w:rPr>
        <w:t xml:space="preserve"> some truth</w:t>
      </w:r>
    </w:p>
    <w:p w:rsidR="00572222" w:rsidRDefault="00A408AE" w:rsidP="00572222">
      <w:pPr>
        <w:shd w:val="clear" w:color="auto" w:fill="FFFFFF"/>
        <w:rPr>
          <w:rFonts w:ascii="Arial" w:hAnsi="Arial" w:cs="Arial"/>
          <w:color w:val="263951"/>
        </w:rPr>
      </w:pPr>
      <w:r>
        <w:rPr>
          <w:rFonts w:ascii="Arial" w:hAnsi="Arial" w:cs="Arial"/>
          <w:b/>
          <w:color w:val="263951"/>
        </w:rPr>
        <w:t>P</w:t>
      </w:r>
      <w:r w:rsidR="00572222" w:rsidRPr="00A408AE">
        <w:rPr>
          <w:rFonts w:ascii="Arial" w:hAnsi="Arial" w:cs="Arial"/>
          <w:b/>
          <w:color w:val="263951"/>
        </w:rPr>
        <w:t>un</w:t>
      </w:r>
      <w:r w:rsidR="00572222">
        <w:rPr>
          <w:rFonts w:ascii="Arial" w:hAnsi="Arial" w:cs="Arial"/>
          <w:color w:val="263951"/>
        </w:rPr>
        <w:t xml:space="preserve">- a play on words, often achieved </w:t>
      </w:r>
      <w:proofErr w:type="gramStart"/>
      <w:r w:rsidR="00572222">
        <w:rPr>
          <w:rFonts w:ascii="Arial" w:hAnsi="Arial" w:cs="Arial"/>
          <w:color w:val="263951"/>
        </w:rPr>
        <w:t>through the use of</w:t>
      </w:r>
      <w:proofErr w:type="gramEnd"/>
      <w:r w:rsidR="00572222">
        <w:rPr>
          <w:rFonts w:ascii="Arial" w:hAnsi="Arial" w:cs="Arial"/>
          <w:color w:val="263951"/>
        </w:rPr>
        <w:t xml:space="preserve"> words with similar sounds but different meanings</w:t>
      </w:r>
    </w:p>
    <w:p w:rsidR="00572222" w:rsidRDefault="00A408AE" w:rsidP="00572222">
      <w:pPr>
        <w:shd w:val="clear" w:color="auto" w:fill="FFFFFF"/>
        <w:rPr>
          <w:rFonts w:ascii="Arial" w:hAnsi="Arial" w:cs="Arial"/>
          <w:color w:val="263951"/>
        </w:rPr>
      </w:pPr>
      <w:r>
        <w:rPr>
          <w:rFonts w:ascii="Arial" w:hAnsi="Arial" w:cs="Arial"/>
          <w:b/>
          <w:color w:val="263951"/>
        </w:rPr>
        <w:t>R</w:t>
      </w:r>
      <w:r w:rsidR="00572222" w:rsidRPr="00A408AE">
        <w:rPr>
          <w:rFonts w:ascii="Arial" w:hAnsi="Arial" w:cs="Arial"/>
          <w:b/>
          <w:color w:val="263951"/>
        </w:rPr>
        <w:t>hetorical</w:t>
      </w:r>
      <w:r w:rsidR="00572222">
        <w:rPr>
          <w:rFonts w:ascii="Arial" w:hAnsi="Arial" w:cs="Arial"/>
          <w:color w:val="263951"/>
        </w:rPr>
        <w:t xml:space="preserve"> </w:t>
      </w:r>
      <w:r w:rsidR="00572222" w:rsidRPr="00A408AE">
        <w:rPr>
          <w:rFonts w:ascii="Arial" w:hAnsi="Arial" w:cs="Arial"/>
          <w:b/>
          <w:color w:val="263951"/>
        </w:rPr>
        <w:t>question</w:t>
      </w:r>
      <w:r w:rsidR="00572222">
        <w:rPr>
          <w:rFonts w:ascii="Arial" w:hAnsi="Arial" w:cs="Arial"/>
          <w:color w:val="263951"/>
        </w:rPr>
        <w:t>- a question asked for an effect, not actually requiring an answer</w:t>
      </w:r>
    </w:p>
    <w:p w:rsidR="00572222" w:rsidRDefault="00A408AE" w:rsidP="00572222">
      <w:pPr>
        <w:shd w:val="clear" w:color="auto" w:fill="FFFFFF"/>
        <w:rPr>
          <w:rFonts w:ascii="Arial" w:hAnsi="Arial" w:cs="Arial"/>
          <w:color w:val="263951"/>
        </w:rPr>
      </w:pPr>
      <w:r>
        <w:rPr>
          <w:rFonts w:ascii="Arial" w:hAnsi="Arial" w:cs="Arial"/>
          <w:b/>
          <w:color w:val="263951"/>
        </w:rPr>
        <w:t>S</w:t>
      </w:r>
      <w:r w:rsidR="00572222" w:rsidRPr="00A408AE">
        <w:rPr>
          <w:rFonts w:ascii="Arial" w:hAnsi="Arial" w:cs="Arial"/>
          <w:b/>
          <w:color w:val="263951"/>
        </w:rPr>
        <w:t>arcasm</w:t>
      </w:r>
      <w:r w:rsidR="00572222">
        <w:rPr>
          <w:rFonts w:ascii="Arial" w:hAnsi="Arial" w:cs="Arial"/>
          <w:color w:val="263951"/>
        </w:rPr>
        <w:t>- harsh words intended to hurt someone</w:t>
      </w:r>
    </w:p>
    <w:p w:rsidR="00572222" w:rsidRDefault="00A408AE" w:rsidP="00572222">
      <w:pPr>
        <w:shd w:val="clear" w:color="auto" w:fill="FFFFFF"/>
        <w:rPr>
          <w:rFonts w:ascii="Arial" w:hAnsi="Arial" w:cs="Arial"/>
          <w:color w:val="263951"/>
        </w:rPr>
      </w:pPr>
      <w:r w:rsidRPr="00A408AE">
        <w:rPr>
          <w:rFonts w:ascii="Arial" w:hAnsi="Arial" w:cs="Arial"/>
          <w:b/>
          <w:color w:val="263951"/>
        </w:rPr>
        <w:t>S</w:t>
      </w:r>
      <w:r w:rsidR="00572222" w:rsidRPr="00A408AE">
        <w:rPr>
          <w:rFonts w:ascii="Arial" w:hAnsi="Arial" w:cs="Arial"/>
          <w:b/>
          <w:color w:val="263951"/>
        </w:rPr>
        <w:t>atire</w:t>
      </w:r>
      <w:r w:rsidR="00572222">
        <w:rPr>
          <w:rFonts w:ascii="Arial" w:hAnsi="Arial" w:cs="Arial"/>
          <w:color w:val="263951"/>
        </w:rPr>
        <w:t>- a literary work that ridicules or criticizes a human vice through humor or derision</w:t>
      </w:r>
    </w:p>
    <w:p w:rsidR="00572222" w:rsidRDefault="00A408AE" w:rsidP="00572222">
      <w:pPr>
        <w:shd w:val="clear" w:color="auto" w:fill="FFFFFF"/>
        <w:rPr>
          <w:rFonts w:ascii="Arial" w:hAnsi="Arial" w:cs="Arial"/>
          <w:color w:val="263951"/>
        </w:rPr>
      </w:pPr>
      <w:r w:rsidRPr="00A408AE">
        <w:rPr>
          <w:rFonts w:ascii="Arial" w:hAnsi="Arial" w:cs="Arial"/>
          <w:b/>
          <w:color w:val="263951"/>
        </w:rPr>
        <w:t>S</w:t>
      </w:r>
      <w:r w:rsidR="00572222" w:rsidRPr="00A408AE">
        <w:rPr>
          <w:rFonts w:ascii="Arial" w:hAnsi="Arial" w:cs="Arial"/>
          <w:b/>
          <w:color w:val="263951"/>
        </w:rPr>
        <w:t>ymbol</w:t>
      </w:r>
      <w:r w:rsidR="00572222">
        <w:rPr>
          <w:rFonts w:ascii="Arial" w:hAnsi="Arial" w:cs="Arial"/>
          <w:color w:val="263951"/>
        </w:rPr>
        <w:t>- something that stands for or represents something else</w:t>
      </w:r>
    </w:p>
    <w:p w:rsidR="00572222" w:rsidRDefault="00A408AE" w:rsidP="00572222">
      <w:pPr>
        <w:shd w:val="clear" w:color="auto" w:fill="FFFFFF"/>
        <w:rPr>
          <w:rFonts w:ascii="Arial" w:hAnsi="Arial" w:cs="Arial"/>
          <w:color w:val="263951"/>
        </w:rPr>
      </w:pPr>
      <w:r w:rsidRPr="00A408AE">
        <w:rPr>
          <w:rFonts w:ascii="Arial" w:hAnsi="Arial" w:cs="Arial"/>
          <w:b/>
          <w:color w:val="263951"/>
        </w:rPr>
        <w:t>U</w:t>
      </w:r>
      <w:r w:rsidR="00572222" w:rsidRPr="00A408AE">
        <w:rPr>
          <w:rFonts w:ascii="Arial" w:hAnsi="Arial" w:cs="Arial"/>
          <w:b/>
          <w:color w:val="263951"/>
        </w:rPr>
        <w:t>nderstatement</w:t>
      </w:r>
      <w:r w:rsidR="00572222">
        <w:rPr>
          <w:rFonts w:ascii="Arial" w:hAnsi="Arial" w:cs="Arial"/>
          <w:color w:val="263951"/>
        </w:rPr>
        <w:t>- saying less than one means, for effect</w:t>
      </w:r>
    </w:p>
    <w:p w:rsidR="00572222" w:rsidRDefault="00A408AE" w:rsidP="00572222">
      <w:pPr>
        <w:shd w:val="clear" w:color="auto" w:fill="FFFFFF"/>
        <w:rPr>
          <w:rFonts w:ascii="Arial" w:hAnsi="Arial" w:cs="Arial"/>
          <w:color w:val="263951"/>
        </w:rPr>
      </w:pPr>
      <w:r w:rsidRPr="00A408AE">
        <w:rPr>
          <w:rFonts w:ascii="Arial" w:hAnsi="Arial" w:cs="Arial"/>
          <w:b/>
          <w:color w:val="263951"/>
        </w:rPr>
        <w:t>W</w:t>
      </w:r>
      <w:r w:rsidR="00572222" w:rsidRPr="00A408AE">
        <w:rPr>
          <w:rFonts w:ascii="Arial" w:hAnsi="Arial" w:cs="Arial"/>
          <w:b/>
          <w:color w:val="263951"/>
        </w:rPr>
        <w:t>it</w:t>
      </w:r>
      <w:r w:rsidR="00572222">
        <w:rPr>
          <w:rFonts w:ascii="Arial" w:hAnsi="Arial" w:cs="Arial"/>
          <w:color w:val="263951"/>
        </w:rPr>
        <w:t>- intellectually amusing language that surprises and delights</w:t>
      </w:r>
    </w:p>
    <w:p w:rsidR="00572222" w:rsidRDefault="00A408AE" w:rsidP="00572222">
      <w:pPr>
        <w:shd w:val="clear" w:color="auto" w:fill="FFFFFF"/>
        <w:rPr>
          <w:rFonts w:ascii="Arial" w:hAnsi="Arial" w:cs="Arial"/>
          <w:color w:val="263951"/>
        </w:rPr>
      </w:pPr>
      <w:r>
        <w:rPr>
          <w:rFonts w:ascii="Arial" w:hAnsi="Arial" w:cs="Arial"/>
          <w:b/>
          <w:color w:val="263951"/>
        </w:rPr>
        <w:lastRenderedPageBreak/>
        <w:t>S</w:t>
      </w:r>
      <w:r w:rsidR="00572222" w:rsidRPr="00A408AE">
        <w:rPr>
          <w:rFonts w:ascii="Arial" w:hAnsi="Arial" w:cs="Arial"/>
          <w:b/>
          <w:color w:val="263951"/>
        </w:rPr>
        <w:t>tream of consciousness</w:t>
      </w:r>
      <w:r w:rsidR="00572222">
        <w:rPr>
          <w:rFonts w:ascii="Arial" w:hAnsi="Arial" w:cs="Arial"/>
          <w:color w:val="263951"/>
        </w:rPr>
        <w:t>- a style of writing in which the author tries to reproduce the random flow of thoughts in the human mind</w:t>
      </w:r>
    </w:p>
    <w:p w:rsidR="00572222" w:rsidRDefault="00572222" w:rsidP="00572222">
      <w:pPr>
        <w:shd w:val="clear" w:color="auto" w:fill="FFFFFF"/>
        <w:rPr>
          <w:rFonts w:ascii="Arial" w:hAnsi="Arial" w:cs="Arial"/>
          <w:color w:val="263951"/>
        </w:rPr>
      </w:pPr>
      <w:r w:rsidRPr="00190466">
        <w:rPr>
          <w:rFonts w:ascii="Arial" w:hAnsi="Arial" w:cs="Arial"/>
          <w:b/>
          <w:color w:val="263951"/>
        </w:rPr>
        <w:t>Sonnet</w:t>
      </w:r>
      <w:r>
        <w:rPr>
          <w:rFonts w:ascii="Arial" w:hAnsi="Arial" w:cs="Arial"/>
          <w:color w:val="263951"/>
        </w:rPr>
        <w:t>- Fourteen-line poem that is usually written in iambic pentameter and has one of several rhyme schemes.</w:t>
      </w:r>
    </w:p>
    <w:p w:rsidR="00572222" w:rsidRDefault="00572222" w:rsidP="00572222">
      <w:pPr>
        <w:shd w:val="clear" w:color="auto" w:fill="FFFFFF"/>
        <w:rPr>
          <w:rFonts w:ascii="Arial" w:hAnsi="Arial" w:cs="Arial"/>
          <w:color w:val="263951"/>
        </w:rPr>
      </w:pPr>
      <w:r w:rsidRPr="00190466">
        <w:rPr>
          <w:rFonts w:ascii="Arial" w:hAnsi="Arial" w:cs="Arial"/>
          <w:b/>
          <w:color w:val="263951"/>
        </w:rPr>
        <w:t>Epiphany</w:t>
      </w:r>
      <w:r>
        <w:rPr>
          <w:rFonts w:ascii="Arial" w:hAnsi="Arial" w:cs="Arial"/>
          <w:color w:val="263951"/>
        </w:rPr>
        <w:t>- a moment of sudden realization or insight</w:t>
      </w:r>
    </w:p>
    <w:p w:rsidR="00572222" w:rsidRDefault="00572222" w:rsidP="00572222">
      <w:pPr>
        <w:shd w:val="clear" w:color="auto" w:fill="FFFFFF"/>
        <w:rPr>
          <w:rFonts w:ascii="Arial" w:hAnsi="Arial" w:cs="Arial"/>
          <w:color w:val="263951"/>
        </w:rPr>
      </w:pPr>
      <w:r w:rsidRPr="00190466">
        <w:rPr>
          <w:rFonts w:ascii="Arial" w:hAnsi="Arial" w:cs="Arial"/>
          <w:b/>
          <w:color w:val="263951"/>
        </w:rPr>
        <w:t>Epitaph</w:t>
      </w:r>
      <w:r>
        <w:rPr>
          <w:rFonts w:ascii="Arial" w:hAnsi="Arial" w:cs="Arial"/>
          <w:color w:val="263951"/>
        </w:rPr>
        <w:t>- an inscription on a tombstone or monument in memory of the person buried there</w:t>
      </w:r>
    </w:p>
    <w:p w:rsidR="00572222" w:rsidRDefault="00572222" w:rsidP="00572222">
      <w:pPr>
        <w:shd w:val="clear" w:color="auto" w:fill="FFFFFF"/>
        <w:rPr>
          <w:rFonts w:ascii="Arial" w:hAnsi="Arial" w:cs="Arial"/>
          <w:color w:val="263951"/>
        </w:rPr>
      </w:pPr>
      <w:bookmarkStart w:id="0" w:name="_GoBack"/>
      <w:r w:rsidRPr="00190466">
        <w:rPr>
          <w:rFonts w:ascii="Arial" w:hAnsi="Arial" w:cs="Arial"/>
          <w:b/>
          <w:color w:val="263951"/>
        </w:rPr>
        <w:t>Atmosphere</w:t>
      </w:r>
      <w:bookmarkEnd w:id="0"/>
      <w:r>
        <w:rPr>
          <w:rFonts w:ascii="Arial" w:hAnsi="Arial" w:cs="Arial"/>
          <w:color w:val="263951"/>
        </w:rPr>
        <w:t>-The emotional mood created by a literary work</w:t>
      </w:r>
    </w:p>
    <w:p w:rsidR="00572222" w:rsidRPr="00CE1E3D" w:rsidRDefault="00572222" w:rsidP="009B591F"/>
    <w:sectPr w:rsidR="00572222" w:rsidRPr="00CE1E3D" w:rsidSect="00E77B5E">
      <w:headerReference w:type="default" r:id="rId25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4FBA" w:rsidRDefault="00FE4FBA" w:rsidP="00590471">
      <w:r>
        <w:separator/>
      </w:r>
    </w:p>
  </w:endnote>
  <w:endnote w:type="continuationSeparator" w:id="0">
    <w:p w:rsidR="00FE4FBA" w:rsidRDefault="00FE4FBA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4FBA" w:rsidRDefault="00FE4FBA" w:rsidP="00590471">
      <w:r>
        <w:separator/>
      </w:r>
    </w:p>
  </w:footnote>
  <w:footnote w:type="continuationSeparator" w:id="0">
    <w:p w:rsidR="00FE4FBA" w:rsidRDefault="00FE4FBA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471" w:rsidRDefault="00AE68A8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9916BD2" wp14:editId="0ECC2F31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0F7A8C0" id="Group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">
              <v:group id="Group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104D98"/>
    <w:multiLevelType w:val="multilevel"/>
    <w:tmpl w:val="0E9E1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8C84633"/>
    <w:multiLevelType w:val="multilevel"/>
    <w:tmpl w:val="AD587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8773172"/>
    <w:multiLevelType w:val="multilevel"/>
    <w:tmpl w:val="1D8A7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2B3"/>
    <w:rsid w:val="00055B72"/>
    <w:rsid w:val="00060042"/>
    <w:rsid w:val="0008685D"/>
    <w:rsid w:val="00112FD7"/>
    <w:rsid w:val="001253DD"/>
    <w:rsid w:val="001434C5"/>
    <w:rsid w:val="00150ABD"/>
    <w:rsid w:val="00190466"/>
    <w:rsid w:val="00222466"/>
    <w:rsid w:val="00236632"/>
    <w:rsid w:val="0029260E"/>
    <w:rsid w:val="002B4549"/>
    <w:rsid w:val="00310F17"/>
    <w:rsid w:val="003326CB"/>
    <w:rsid w:val="00354E5B"/>
    <w:rsid w:val="0036662E"/>
    <w:rsid w:val="00376291"/>
    <w:rsid w:val="003763B9"/>
    <w:rsid w:val="00380FD1"/>
    <w:rsid w:val="00383D02"/>
    <w:rsid w:val="00384CE1"/>
    <w:rsid w:val="004C64AE"/>
    <w:rsid w:val="004E158A"/>
    <w:rsid w:val="00520DEE"/>
    <w:rsid w:val="005471D7"/>
    <w:rsid w:val="00565C77"/>
    <w:rsid w:val="0056708E"/>
    <w:rsid w:val="00572222"/>
    <w:rsid w:val="005801E5"/>
    <w:rsid w:val="00590471"/>
    <w:rsid w:val="005D01FA"/>
    <w:rsid w:val="005D45DC"/>
    <w:rsid w:val="006062B3"/>
    <w:rsid w:val="006716D8"/>
    <w:rsid w:val="006920F0"/>
    <w:rsid w:val="006C020C"/>
    <w:rsid w:val="006D79A8"/>
    <w:rsid w:val="00731283"/>
    <w:rsid w:val="007575B6"/>
    <w:rsid w:val="00795DD5"/>
    <w:rsid w:val="007F5B63"/>
    <w:rsid w:val="00803A0A"/>
    <w:rsid w:val="00817584"/>
    <w:rsid w:val="00846CB9"/>
    <w:rsid w:val="008A1E6E"/>
    <w:rsid w:val="008B108C"/>
    <w:rsid w:val="008C2CFC"/>
    <w:rsid w:val="009475DC"/>
    <w:rsid w:val="00967B93"/>
    <w:rsid w:val="009B591F"/>
    <w:rsid w:val="00A13225"/>
    <w:rsid w:val="00A31B16"/>
    <w:rsid w:val="00A408AE"/>
    <w:rsid w:val="00AE68A8"/>
    <w:rsid w:val="00B6466C"/>
    <w:rsid w:val="00B76CDA"/>
    <w:rsid w:val="00C14078"/>
    <w:rsid w:val="00C83A18"/>
    <w:rsid w:val="00CC1E8B"/>
    <w:rsid w:val="00CD2321"/>
    <w:rsid w:val="00CE1E3D"/>
    <w:rsid w:val="00D053FA"/>
    <w:rsid w:val="00D26515"/>
    <w:rsid w:val="00E26AED"/>
    <w:rsid w:val="00E73AB8"/>
    <w:rsid w:val="00E77B5E"/>
    <w:rsid w:val="00E90A60"/>
    <w:rsid w:val="00ED47F7"/>
    <w:rsid w:val="00EE7E09"/>
    <w:rsid w:val="00F0223C"/>
    <w:rsid w:val="00F055A3"/>
    <w:rsid w:val="00F3235D"/>
    <w:rsid w:val="00F509FC"/>
    <w:rsid w:val="00F878BD"/>
    <w:rsid w:val="00FE1855"/>
    <w:rsid w:val="00FE4FBA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12A3C1B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9B591F"/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5722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2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AE68A8"/>
    <w:rPr>
      <w:rFonts w:asciiTheme="majorHAnsi" w:hAnsiTheme="majorHAns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AE68A8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es">
    <w:name w:val="Dates"/>
    <w:basedOn w:val="BodyText"/>
    <w:uiPriority w:val="1"/>
    <w:semiHidden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basedOn w:val="Normal"/>
    <w:uiPriority w:val="1"/>
    <w:rsid w:val="00AE68A8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Contact">
    <w:name w:val="Contact"/>
    <w:basedOn w:val="Normal"/>
    <w:link w:val="ContactChar"/>
    <w:uiPriority w:val="1"/>
    <w:qFormat/>
    <w:rsid w:val="00AE68A8"/>
    <w:pPr>
      <w:spacing w:after="0"/>
    </w:pPr>
  </w:style>
  <w:style w:type="paragraph" w:styleId="Closing">
    <w:name w:val="Closing"/>
    <w:basedOn w:val="Normal"/>
    <w:link w:val="ClosingChar"/>
    <w:uiPriority w:val="99"/>
    <w:qFormat/>
    <w:rsid w:val="009B591F"/>
    <w:pPr>
      <w:spacing w:before="480" w:after="0"/>
    </w:pPr>
  </w:style>
  <w:style w:type="character" w:customStyle="1" w:styleId="ContactChar">
    <w:name w:val="Contact Char"/>
    <w:basedOn w:val="DefaultParagraphFont"/>
    <w:link w:val="Contact"/>
    <w:uiPriority w:val="1"/>
    <w:rsid w:val="00AE68A8"/>
  </w:style>
  <w:style w:type="character" w:customStyle="1" w:styleId="ClosingChar">
    <w:name w:val="Closing Char"/>
    <w:basedOn w:val="DefaultParagraphFont"/>
    <w:link w:val="Closing"/>
    <w:uiPriority w:val="99"/>
    <w:rsid w:val="009B591F"/>
  </w:style>
  <w:style w:type="paragraph" w:styleId="BalloonText">
    <w:name w:val="Balloon Text"/>
    <w:basedOn w:val="Normal"/>
    <w:link w:val="BalloonTextChar"/>
    <w:uiPriority w:val="99"/>
    <w:semiHidden/>
    <w:unhideWhenUsed/>
    <w:rsid w:val="006062B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2B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062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6062B3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2222"/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2222"/>
    <w:rPr>
      <w:rFonts w:asciiTheme="majorHAnsi" w:eastAsiaTheme="majorEastAsia" w:hAnsiTheme="majorHAnsi" w:cstheme="majorBidi"/>
      <w:color w:val="162A3C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72222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bannerlight">
    <w:name w:val="banner_light"/>
    <w:basedOn w:val="Normal"/>
    <w:rsid w:val="00572222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bannerwhite">
    <w:name w:val="banner_white"/>
    <w:basedOn w:val="Normal"/>
    <w:rsid w:val="00572222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bannergreen">
    <w:name w:val="banner_green"/>
    <w:basedOn w:val="DefaultParagraphFont"/>
    <w:rsid w:val="00572222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72222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72222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72222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72222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754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8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37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61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93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6" w:color="D9E4E9"/>
                        <w:right w:val="none" w:sz="0" w:space="0" w:color="auto"/>
                      </w:divBdr>
                      <w:divsChild>
                        <w:div w:id="213925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2CCD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092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6" w:color="D9E4E9"/>
                        <w:right w:val="none" w:sz="0" w:space="0" w:color="auto"/>
                      </w:divBdr>
                      <w:divsChild>
                        <w:div w:id="20513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2CCD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226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6" w:color="D9E4E9"/>
                        <w:right w:val="none" w:sz="0" w:space="0" w:color="auto"/>
                      </w:divBdr>
                      <w:divsChild>
                        <w:div w:id="699354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2CCD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211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6" w:color="D9E4E9"/>
                        <w:right w:val="none" w:sz="0" w:space="0" w:color="auto"/>
                      </w:divBdr>
                      <w:divsChild>
                        <w:div w:id="39476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2CCD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598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6" w:color="D9E4E9"/>
                        <w:right w:val="none" w:sz="0" w:space="0" w:color="auto"/>
                      </w:divBdr>
                      <w:divsChild>
                        <w:div w:id="1853371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2CCD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256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6" w:color="D9E4E9"/>
                        <w:right w:val="none" w:sz="0" w:space="0" w:color="auto"/>
                      </w:divBdr>
                      <w:divsChild>
                        <w:div w:id="93906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2CCD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118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6" w:color="D9E4E9"/>
                        <w:right w:val="none" w:sz="0" w:space="0" w:color="auto"/>
                      </w:divBdr>
                      <w:divsChild>
                        <w:div w:id="1125929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2CCD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875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6" w:color="D9E4E9"/>
                        <w:right w:val="none" w:sz="0" w:space="0" w:color="auto"/>
                      </w:divBdr>
                      <w:divsChild>
                        <w:div w:id="168948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2CCD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4029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6" w:color="D9E4E9"/>
                        <w:right w:val="none" w:sz="0" w:space="0" w:color="auto"/>
                      </w:divBdr>
                      <w:divsChild>
                        <w:div w:id="54626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2CCD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9574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6" w:color="D9E4E9"/>
                        <w:right w:val="none" w:sz="0" w:space="0" w:color="auto"/>
                      </w:divBdr>
                      <w:divsChild>
                        <w:div w:id="40738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2CCD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587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6" w:color="D9E4E9"/>
                        <w:right w:val="none" w:sz="0" w:space="0" w:color="auto"/>
                      </w:divBdr>
                      <w:divsChild>
                        <w:div w:id="1838031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2CCD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36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6" w:color="D9E4E9"/>
                        <w:right w:val="none" w:sz="0" w:space="0" w:color="auto"/>
                      </w:divBdr>
                      <w:divsChild>
                        <w:div w:id="1589533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2CCD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776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6" w:color="D9E4E9"/>
                        <w:right w:val="none" w:sz="0" w:space="0" w:color="auto"/>
                      </w:divBdr>
                      <w:divsChild>
                        <w:div w:id="2062434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2CCD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450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6" w:color="D9E4E9"/>
                        <w:right w:val="none" w:sz="0" w:space="0" w:color="auto"/>
                      </w:divBdr>
                      <w:divsChild>
                        <w:div w:id="1281641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2CCD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343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6" w:color="D9E4E9"/>
                        <w:right w:val="none" w:sz="0" w:space="0" w:color="auto"/>
                      </w:divBdr>
                      <w:divsChild>
                        <w:div w:id="1652054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2CCD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262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6" w:color="D9E4E9"/>
                        <w:right w:val="none" w:sz="0" w:space="0" w:color="auto"/>
                      </w:divBdr>
                      <w:divsChild>
                        <w:div w:id="1689287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2CCD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096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6" w:color="D9E4E9"/>
                        <w:right w:val="none" w:sz="0" w:space="0" w:color="auto"/>
                      </w:divBdr>
                      <w:divsChild>
                        <w:div w:id="343897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2CCD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6892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6" w:color="D9E4E9"/>
                        <w:right w:val="none" w:sz="0" w:space="0" w:color="auto"/>
                      </w:divBdr>
                      <w:divsChild>
                        <w:div w:id="1281110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2CCD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431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6" w:color="D9E4E9"/>
                        <w:right w:val="none" w:sz="0" w:space="0" w:color="auto"/>
                      </w:divBdr>
                      <w:divsChild>
                        <w:div w:id="1445614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2CCD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8437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6" w:color="D9E4E9"/>
                        <w:right w:val="none" w:sz="0" w:space="0" w:color="auto"/>
                      </w:divBdr>
                      <w:divsChild>
                        <w:div w:id="394282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2CCD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336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6" w:color="D9E4E9"/>
                        <w:right w:val="none" w:sz="0" w:space="0" w:color="auto"/>
                      </w:divBdr>
                      <w:divsChild>
                        <w:div w:id="80022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2CCD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4544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6" w:color="D9E4E9"/>
                        <w:right w:val="none" w:sz="0" w:space="0" w:color="auto"/>
                      </w:divBdr>
                      <w:divsChild>
                        <w:div w:id="308633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2CCD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459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6" w:color="D9E4E9"/>
                        <w:right w:val="none" w:sz="0" w:space="0" w:color="auto"/>
                      </w:divBdr>
                      <w:divsChild>
                        <w:div w:id="209388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2CCD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125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6" w:color="D9E4E9"/>
                        <w:right w:val="none" w:sz="0" w:space="0" w:color="auto"/>
                      </w:divBdr>
                      <w:divsChild>
                        <w:div w:id="166574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2CCD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088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6" w:color="D9E4E9"/>
                        <w:right w:val="none" w:sz="0" w:space="0" w:color="auto"/>
                      </w:divBdr>
                      <w:divsChild>
                        <w:div w:id="400637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2CCD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7622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6" w:color="D9E4E9"/>
                        <w:right w:val="none" w:sz="0" w:space="0" w:color="auto"/>
                      </w:divBdr>
                      <w:divsChild>
                        <w:div w:id="4017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2CCD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268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6" w:color="D9E4E9"/>
                        <w:right w:val="none" w:sz="0" w:space="0" w:color="auto"/>
                      </w:divBdr>
                      <w:divsChild>
                        <w:div w:id="1181357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2CCD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4729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6" w:color="D9E4E9"/>
                        <w:right w:val="none" w:sz="0" w:space="0" w:color="auto"/>
                      </w:divBdr>
                      <w:divsChild>
                        <w:div w:id="5285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2CCD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98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6" w:color="D9E4E9"/>
                        <w:right w:val="none" w:sz="0" w:space="0" w:color="auto"/>
                      </w:divBdr>
                      <w:divsChild>
                        <w:div w:id="11633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2CCD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10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6" w:color="D9E4E9"/>
                        <w:right w:val="none" w:sz="0" w:space="0" w:color="auto"/>
                      </w:divBdr>
                      <w:divsChild>
                        <w:div w:id="473832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2CCD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853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6" w:color="D9E4E9"/>
                        <w:right w:val="none" w:sz="0" w:space="0" w:color="auto"/>
                      </w:divBdr>
                      <w:divsChild>
                        <w:div w:id="201564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2CCD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008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6" w:color="D9E4E9"/>
                        <w:right w:val="none" w:sz="0" w:space="0" w:color="auto"/>
                      </w:divBdr>
                      <w:divsChild>
                        <w:div w:id="1384060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2CCD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5380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6" w:color="D9E4E9"/>
                        <w:right w:val="none" w:sz="0" w:space="0" w:color="auto"/>
                      </w:divBdr>
                      <w:divsChild>
                        <w:div w:id="127127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2CCD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67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6" w:color="D9E4E9"/>
                        <w:right w:val="none" w:sz="0" w:space="0" w:color="auto"/>
                      </w:divBdr>
                      <w:divsChild>
                        <w:div w:id="178542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2CCD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787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6" w:color="D9E4E9"/>
                        <w:right w:val="none" w:sz="0" w:space="0" w:color="auto"/>
                      </w:divBdr>
                      <w:divsChild>
                        <w:div w:id="48266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2CCD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63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6" w:color="D9E4E9"/>
                        <w:right w:val="none" w:sz="0" w:space="0" w:color="auto"/>
                      </w:divBdr>
                      <w:divsChild>
                        <w:div w:id="2102989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2CCD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921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6" w:color="D9E4E9"/>
                        <w:right w:val="none" w:sz="0" w:space="0" w:color="auto"/>
                      </w:divBdr>
                      <w:divsChild>
                        <w:div w:id="914706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2CCD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859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6" w:color="D9E4E9"/>
                        <w:right w:val="none" w:sz="0" w:space="0" w:color="auto"/>
                      </w:divBdr>
                      <w:divsChild>
                        <w:div w:id="143558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2CCD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2504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6" w:color="D9E4E9"/>
                        <w:right w:val="none" w:sz="0" w:space="0" w:color="auto"/>
                      </w:divBdr>
                      <w:divsChild>
                        <w:div w:id="14944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2CCD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3353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6" w:color="D9E4E9"/>
                        <w:right w:val="none" w:sz="0" w:space="0" w:color="auto"/>
                      </w:divBdr>
                      <w:divsChild>
                        <w:div w:id="889456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2CCD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387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6" w:color="D9E4E9"/>
                        <w:right w:val="none" w:sz="0" w:space="0" w:color="auto"/>
                      </w:divBdr>
                      <w:divsChild>
                        <w:div w:id="1926110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2CCD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287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6" w:color="D9E4E9"/>
                        <w:right w:val="none" w:sz="0" w:space="0" w:color="auto"/>
                      </w:divBdr>
                      <w:divsChild>
                        <w:div w:id="611789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2CCD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734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6" w:color="D9E4E9"/>
                        <w:right w:val="none" w:sz="0" w:space="0" w:color="auto"/>
                      </w:divBdr>
                      <w:divsChild>
                        <w:div w:id="1099763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2CCD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053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6" w:color="D9E4E9"/>
                        <w:right w:val="none" w:sz="0" w:space="0" w:color="auto"/>
                      </w:divBdr>
                      <w:divsChild>
                        <w:div w:id="152443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2CCD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425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6" w:color="D9E4E9"/>
                        <w:right w:val="none" w:sz="0" w:space="0" w:color="auto"/>
                      </w:divBdr>
                      <w:divsChild>
                        <w:div w:id="112866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2CCD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3945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6" w:color="D9E4E9"/>
                        <w:right w:val="none" w:sz="0" w:space="0" w:color="auto"/>
                      </w:divBdr>
                      <w:divsChild>
                        <w:div w:id="54984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2CCD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609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6" w:color="D9E4E9"/>
                        <w:right w:val="none" w:sz="0" w:space="0" w:color="auto"/>
                      </w:divBdr>
                      <w:divsChild>
                        <w:div w:id="446970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2CCD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264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6" w:color="D9E4E9"/>
                        <w:right w:val="none" w:sz="0" w:space="0" w:color="auto"/>
                      </w:divBdr>
                      <w:divsChild>
                        <w:div w:id="521671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2CCD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383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6" w:color="D9E4E9"/>
                        <w:right w:val="none" w:sz="0" w:space="0" w:color="auto"/>
                      </w:divBdr>
                      <w:divsChild>
                        <w:div w:id="1913850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2CCD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298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6" w:color="D9E4E9"/>
                        <w:right w:val="none" w:sz="0" w:space="0" w:color="auto"/>
                      </w:divBdr>
                      <w:divsChild>
                        <w:div w:id="54502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2CCD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9235503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887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3642169">
                  <w:marLeft w:val="0"/>
                  <w:marRight w:val="0"/>
                  <w:marTop w:val="0"/>
                  <w:marBottom w:val="0"/>
                  <w:divBdr>
                    <w:top w:val="single" w:sz="12" w:space="23" w:color="66DAD6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222438">
                  <w:marLeft w:val="0"/>
                  <w:marRight w:val="0"/>
                  <w:marTop w:val="0"/>
                  <w:marBottom w:val="0"/>
                  <w:divBdr>
                    <w:top w:val="single" w:sz="12" w:space="23" w:color="66DAD6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96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088074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1627">
                      <w:marLeft w:val="0"/>
                      <w:marRight w:val="0"/>
                      <w:marTop w:val="52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87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62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305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8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05437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82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085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115433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93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06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676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3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464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27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048967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808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92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552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twowritingteachers.org/2014/11/13/be-a-teacher-who-writes-poetry/" TargetMode="External"/><Relationship Id="rId18" Type="http://schemas.openxmlformats.org/officeDocument/2006/relationships/image" Target="media/image3.jp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hyperlink" Target="https://twowritingteachers.org/2014/11/13/be-a-teacher-who-writes-poetry/" TargetMode="External"/><Relationship Id="rId17" Type="http://schemas.openxmlformats.org/officeDocument/2006/relationships/hyperlink" Target="https://creativecommons.org/licenses/by-nc-sa/3.0/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twowritingteachers.org/2014/11/13/be-a-teacher-who-writes-poetry/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7.pn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image" Target="media/image6.png"/><Relationship Id="rId10" Type="http://schemas.openxmlformats.org/officeDocument/2006/relationships/endnotes" Target="endnotes.xml"/><Relationship Id="rId19" Type="http://schemas.openxmlformats.org/officeDocument/2006/relationships/hyperlink" Target="https://pxhere.com/en/photo/1108329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reativecommons.org/licenses/by-nc-sa/3.0/" TargetMode="External"/><Relationship Id="rId22" Type="http://schemas.openxmlformats.org/officeDocument/2006/relationships/hyperlink" Target="https://www.poetryinvoice.com/poems/senior" TargetMode="Externa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19809\AppData\Roaming\Microsoft\Templates\Blue%20spheres%20cover%20letter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C7178689-CA3A-4B84-A28D-4BB260905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cover letter</Template>
  <TotalTime>0</TotalTime>
  <Pages>4</Pages>
  <Words>849</Words>
  <Characters>4845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2019-12-10T19:52:00Z</dcterms:created>
  <dcterms:modified xsi:type="dcterms:W3CDTF">2019-12-12T23:14:00Z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