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599" w:type="pct"/>
        <w:jc w:val="center"/>
        <w:tblLook w:val="0600" w:firstRow="0" w:lastRow="0" w:firstColumn="0" w:lastColumn="0" w:noHBand="1" w:noVBand="1"/>
      </w:tblPr>
      <w:tblGrid>
        <w:gridCol w:w="5813"/>
        <w:gridCol w:w="424"/>
        <w:gridCol w:w="269"/>
        <w:gridCol w:w="4698"/>
        <w:gridCol w:w="406"/>
      </w:tblGrid>
      <w:tr w:rsidR="00472FAE" w14:paraId="729EA38E" w14:textId="77777777" w:rsidTr="004A5F92">
        <w:trPr>
          <w:gridAfter w:val="1"/>
          <w:wAfter w:w="406" w:type="dxa"/>
          <w:jc w:val="center"/>
        </w:trPr>
        <w:tc>
          <w:tcPr>
            <w:tcW w:w="5813" w:type="dxa"/>
            <w:vMerge w:val="restart"/>
            <w:vAlign w:val="center"/>
          </w:tcPr>
          <w:p w14:paraId="517053D4" w14:textId="77777777" w:rsidR="00BD3B3C" w:rsidRDefault="00601796" w:rsidP="00601796">
            <w:pPr>
              <w:pStyle w:val="Title"/>
            </w:pPr>
            <w:r>
              <w:t xml:space="preserve">Getting Started </w:t>
            </w:r>
            <w:r w:rsidR="00BD3B3C">
              <w:t>Elementary</w:t>
            </w:r>
          </w:p>
          <w:p w14:paraId="729EA38B" w14:textId="6696E57C" w:rsidR="00472FAE" w:rsidRPr="00472FAE" w:rsidRDefault="00BD3B3C" w:rsidP="00601796">
            <w:pPr>
              <w:pStyle w:val="Title"/>
            </w:pPr>
            <w:r>
              <w:t>St</w:t>
            </w:r>
            <w:r w:rsidR="00BC6A52">
              <w:t>udent</w:t>
            </w:r>
            <w:r w:rsidR="00601796">
              <w:t xml:space="preserve"> Portal</w:t>
            </w:r>
          </w:p>
        </w:tc>
        <w:tc>
          <w:tcPr>
            <w:tcW w:w="693" w:type="dxa"/>
            <w:gridSpan w:val="2"/>
          </w:tcPr>
          <w:p w14:paraId="729EA38C" w14:textId="17D16282" w:rsidR="00472FAE" w:rsidRDefault="00BC6A52" w:rsidP="00D261BA">
            <w:pPr>
              <w:rPr>
                <w:noProof/>
              </w:rPr>
            </w:pPr>
            <w:r w:rsidRPr="002A1251">
              <w:rPr>
                <w:noProof/>
              </w:rPr>
              <w:drawing>
                <wp:anchor distT="0" distB="0" distL="114300" distR="114300" simplePos="0" relativeHeight="251661824" behindDoc="0" locked="0" layoutInCell="1" allowOverlap="1" wp14:anchorId="64D21D20" wp14:editId="0BD96415">
                  <wp:simplePos x="0" y="0"/>
                  <wp:positionH relativeFrom="column">
                    <wp:posOffset>-431800</wp:posOffset>
                  </wp:positionH>
                  <wp:positionV relativeFrom="paragraph">
                    <wp:posOffset>-854075</wp:posOffset>
                  </wp:positionV>
                  <wp:extent cx="1143000" cy="1139313"/>
                  <wp:effectExtent l="133350" t="57150" r="114300" b="822960"/>
                  <wp:wrapNone/>
                  <wp:docPr id="6" name="Picture 5">
                    <a:extLst xmlns:a="http://schemas.openxmlformats.org/drawingml/2006/main">
                      <a:ext uri="{FF2B5EF4-FFF2-40B4-BE49-F238E27FC236}">
                        <a16:creationId xmlns:a16="http://schemas.microsoft.com/office/drawing/2014/main" id="{4575B09D-ED3F-472E-963D-942930555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575B09D-ED3F-472E-963D-942930555106}"/>
                              </a:ext>
                            </a:extLst>
                          </pic:cNvPr>
                          <pic:cNvPicPr>
                            <a:picLocks noChangeAspect="1"/>
                          </pic:cNvPicPr>
                        </pic:nvPicPr>
                        <pic:blipFill rotWithShape="1">
                          <a:blip r:embed="rId11">
                            <a:extLst>
                              <a:ext uri="{28A0092B-C50C-407E-A947-70E740481C1C}">
                                <a14:useLocalDpi xmlns:a14="http://schemas.microsoft.com/office/drawing/2010/main" val="0"/>
                              </a:ext>
                            </a:extLst>
                          </a:blip>
                          <a:srcRect l="8545" t="3175" r="8646" b="3175"/>
                          <a:stretch/>
                        </pic:blipFill>
                        <pic:spPr>
                          <a:xfrm>
                            <a:off x="0" y="0"/>
                            <a:ext cx="1143000" cy="1139313"/>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tc>
        <w:tc>
          <w:tcPr>
            <w:tcW w:w="4699" w:type="dxa"/>
            <w:vAlign w:val="center"/>
          </w:tcPr>
          <w:p w14:paraId="729EA38D" w14:textId="009CE107" w:rsidR="00472FAE" w:rsidRPr="00D261BA" w:rsidRDefault="00601796" w:rsidP="00601796">
            <w:pPr>
              <w:pStyle w:val="Heading1"/>
              <w:jc w:val="right"/>
            </w:pPr>
            <w:r>
              <w:t xml:space="preserve">School District </w:t>
            </w:r>
            <w:r w:rsidR="00F7758D">
              <w:t>41 (Burnaby)</w:t>
            </w:r>
          </w:p>
        </w:tc>
      </w:tr>
      <w:tr w:rsidR="00472FAE" w14:paraId="729EA392" w14:textId="77777777" w:rsidTr="004A5F92">
        <w:trPr>
          <w:gridAfter w:val="1"/>
          <w:wAfter w:w="406" w:type="dxa"/>
          <w:trHeight w:val="232"/>
          <w:jc w:val="center"/>
        </w:trPr>
        <w:tc>
          <w:tcPr>
            <w:tcW w:w="5813" w:type="dxa"/>
            <w:vMerge/>
          </w:tcPr>
          <w:p w14:paraId="729EA38F" w14:textId="77777777" w:rsidR="00472FAE" w:rsidRDefault="00472FAE" w:rsidP="00472FAE">
            <w:pPr>
              <w:pStyle w:val="Title"/>
              <w:rPr>
                <w:noProof/>
              </w:rPr>
            </w:pPr>
          </w:p>
        </w:tc>
        <w:tc>
          <w:tcPr>
            <w:tcW w:w="693" w:type="dxa"/>
            <w:gridSpan w:val="2"/>
          </w:tcPr>
          <w:p w14:paraId="729EA390" w14:textId="2736F9C1" w:rsidR="00472FAE" w:rsidRDefault="00472FAE" w:rsidP="00D261BA">
            <w:pPr>
              <w:rPr>
                <w:noProof/>
              </w:rPr>
            </w:pPr>
          </w:p>
        </w:tc>
        <w:tc>
          <w:tcPr>
            <w:tcW w:w="4699" w:type="dxa"/>
            <w:vAlign w:val="center"/>
          </w:tcPr>
          <w:p w14:paraId="729EA391" w14:textId="77777777" w:rsidR="00472FAE" w:rsidRPr="00D261BA" w:rsidRDefault="00601796" w:rsidP="00601796">
            <w:pPr>
              <w:pStyle w:val="Heading1"/>
              <w:jc w:val="right"/>
            </w:pPr>
            <w:r>
              <w:t>MyEducation BC</w:t>
            </w:r>
          </w:p>
        </w:tc>
      </w:tr>
      <w:tr w:rsidR="00472FAE" w14:paraId="729EA396" w14:textId="77777777" w:rsidTr="004A5F92">
        <w:trPr>
          <w:gridAfter w:val="1"/>
          <w:wAfter w:w="406" w:type="dxa"/>
          <w:trHeight w:val="405"/>
          <w:jc w:val="center"/>
        </w:trPr>
        <w:tc>
          <w:tcPr>
            <w:tcW w:w="5813" w:type="dxa"/>
            <w:vMerge/>
          </w:tcPr>
          <w:p w14:paraId="729EA393" w14:textId="77777777" w:rsidR="00472FAE" w:rsidRDefault="00472FAE" w:rsidP="00472FAE">
            <w:pPr>
              <w:pStyle w:val="Title"/>
              <w:rPr>
                <w:noProof/>
              </w:rPr>
            </w:pPr>
          </w:p>
        </w:tc>
        <w:tc>
          <w:tcPr>
            <w:tcW w:w="693" w:type="dxa"/>
            <w:gridSpan w:val="2"/>
          </w:tcPr>
          <w:p w14:paraId="729EA394" w14:textId="77777777" w:rsidR="00472FAE" w:rsidRDefault="00472FAE" w:rsidP="00D261BA">
            <w:pPr>
              <w:rPr>
                <w:noProof/>
              </w:rPr>
            </w:pPr>
          </w:p>
        </w:tc>
        <w:tc>
          <w:tcPr>
            <w:tcW w:w="4699" w:type="dxa"/>
            <w:vAlign w:val="center"/>
          </w:tcPr>
          <w:p w14:paraId="729EA395" w14:textId="00D114DF" w:rsidR="00472FAE" w:rsidRDefault="00472FAE" w:rsidP="009E50E8">
            <w:pPr>
              <w:rPr>
                <w:noProof/>
              </w:rPr>
            </w:pPr>
          </w:p>
        </w:tc>
      </w:tr>
      <w:tr w:rsidR="00F16684" w14:paraId="729EA3A5" w14:textId="77777777" w:rsidTr="004A5F92">
        <w:trPr>
          <w:trHeight w:val="2445"/>
          <w:jc w:val="center"/>
        </w:trPr>
        <w:tc>
          <w:tcPr>
            <w:tcW w:w="5813" w:type="dxa"/>
            <w:vMerge/>
            <w:vAlign w:val="center"/>
          </w:tcPr>
          <w:p w14:paraId="729EA397" w14:textId="77777777" w:rsidR="00F16684" w:rsidRPr="00472FAE" w:rsidRDefault="00F16684" w:rsidP="00472FAE">
            <w:pPr>
              <w:pStyle w:val="Title"/>
            </w:pPr>
          </w:p>
        </w:tc>
        <w:tc>
          <w:tcPr>
            <w:tcW w:w="424" w:type="dxa"/>
            <w:vMerge w:val="restart"/>
          </w:tcPr>
          <w:p w14:paraId="729EA398" w14:textId="77777777" w:rsidR="00F16684" w:rsidRDefault="00F16684" w:rsidP="00472FAE">
            <w:pPr>
              <w:rPr>
                <w:noProof/>
              </w:rPr>
            </w:pPr>
          </w:p>
        </w:tc>
        <w:tc>
          <w:tcPr>
            <w:tcW w:w="5374" w:type="dxa"/>
            <w:gridSpan w:val="3"/>
            <w:vMerge w:val="restart"/>
          </w:tcPr>
          <w:p w14:paraId="729EA3A3" w14:textId="77777777" w:rsidR="00601796" w:rsidRDefault="00601796" w:rsidP="00601796"/>
          <w:p w14:paraId="6DB3502C" w14:textId="77777777" w:rsidR="000640F4" w:rsidRPr="00472FAE" w:rsidRDefault="000640F4" w:rsidP="000640F4">
            <w:pPr>
              <w:pStyle w:val="Heading2"/>
            </w:pPr>
            <w:r>
              <w:t xml:space="preserve">Is my child’s information secure? </w:t>
            </w:r>
          </w:p>
          <w:p w14:paraId="1317A139" w14:textId="77777777" w:rsidR="000640F4" w:rsidRDefault="000640F4" w:rsidP="000640F4">
            <w:r>
              <w:t>MyEdBC protects student information by following the rules and regulations of the School Act and Freedom of Information and Protection of Privacy Act (FIPPA).   Users only have access to their own information.</w:t>
            </w:r>
          </w:p>
          <w:p w14:paraId="0C90B74A" w14:textId="77777777" w:rsidR="000640F4" w:rsidRDefault="000640F4" w:rsidP="000640F4"/>
          <w:p w14:paraId="26D45279" w14:textId="77777777" w:rsidR="000640F4" w:rsidRDefault="000640F4" w:rsidP="000640F4">
            <w:r>
              <w:t>You can only view, not edit, your child’s demographic data.   If you find it is outdated or incorrect email your school.</w:t>
            </w:r>
          </w:p>
          <w:p w14:paraId="729EA3A4" w14:textId="77777777" w:rsidR="00601796" w:rsidRPr="00472FAE" w:rsidRDefault="00601796" w:rsidP="000640F4">
            <w:pPr>
              <w:ind w:left="291"/>
            </w:pPr>
          </w:p>
        </w:tc>
      </w:tr>
      <w:tr w:rsidR="00F16684" w14:paraId="729EA3A9" w14:textId="77777777" w:rsidTr="004A5F92">
        <w:trPr>
          <w:trHeight w:val="574"/>
          <w:jc w:val="center"/>
        </w:trPr>
        <w:tc>
          <w:tcPr>
            <w:tcW w:w="5813" w:type="dxa"/>
            <w:vAlign w:val="center"/>
          </w:tcPr>
          <w:p w14:paraId="729EA3A6" w14:textId="77777777" w:rsidR="00F16684" w:rsidRPr="00F16684" w:rsidRDefault="00F16684" w:rsidP="00F16684"/>
        </w:tc>
        <w:tc>
          <w:tcPr>
            <w:tcW w:w="424" w:type="dxa"/>
            <w:vMerge/>
          </w:tcPr>
          <w:p w14:paraId="729EA3A7" w14:textId="77777777" w:rsidR="00F16684" w:rsidRDefault="00F16684" w:rsidP="00472FAE">
            <w:pPr>
              <w:rPr>
                <w:noProof/>
              </w:rPr>
            </w:pPr>
          </w:p>
        </w:tc>
        <w:tc>
          <w:tcPr>
            <w:tcW w:w="5374" w:type="dxa"/>
            <w:gridSpan w:val="3"/>
            <w:vMerge/>
          </w:tcPr>
          <w:p w14:paraId="729EA3A8" w14:textId="77777777" w:rsidR="00F16684" w:rsidRPr="00472FAE" w:rsidRDefault="00F16684" w:rsidP="00472FAE"/>
        </w:tc>
      </w:tr>
      <w:tr w:rsidR="00F16684" w14:paraId="729EA3C3" w14:textId="77777777" w:rsidTr="004A5F92">
        <w:trPr>
          <w:trHeight w:val="1246"/>
          <w:jc w:val="center"/>
        </w:trPr>
        <w:tc>
          <w:tcPr>
            <w:tcW w:w="5813" w:type="dxa"/>
            <w:vMerge w:val="restart"/>
          </w:tcPr>
          <w:p w14:paraId="729EA3AE" w14:textId="5D3DD632" w:rsidR="00E13762" w:rsidRDefault="00E13762" w:rsidP="00601796"/>
          <w:p w14:paraId="34BA0CC3" w14:textId="77777777" w:rsidR="000640F4" w:rsidRPr="00472FAE" w:rsidRDefault="000640F4" w:rsidP="000640F4">
            <w:pPr>
              <w:pStyle w:val="Heading2"/>
              <w:rPr>
                <w:rStyle w:val="Heading2Char"/>
              </w:rPr>
            </w:pPr>
            <w:r>
              <w:t>How do I access the system?</w:t>
            </w:r>
          </w:p>
          <w:p w14:paraId="6088762C" w14:textId="77777777" w:rsidR="000640F4" w:rsidRDefault="000640F4" w:rsidP="000640F4">
            <w:r>
              <w:t xml:space="preserve">You can log on to MyEdBC’s </w:t>
            </w:r>
            <w:r w:rsidRPr="00BC6A52">
              <w:t>Student Portal</w:t>
            </w:r>
            <w:r>
              <w:t xml:space="preserve"> from any computer that connects to the internet.</w:t>
            </w:r>
          </w:p>
          <w:p w14:paraId="6E2A4DF3" w14:textId="77777777" w:rsidR="000640F4" w:rsidRDefault="000640F4" w:rsidP="000640F4"/>
          <w:p w14:paraId="67FD468E" w14:textId="77777777" w:rsidR="000640F4" w:rsidRDefault="00000000" w:rsidP="000640F4">
            <w:hyperlink r:id="rId12" w:history="1">
              <w:r w:rsidR="000640F4" w:rsidRPr="009E50E8">
                <w:rPr>
                  <w:rStyle w:val="Hyperlink"/>
                </w:rPr>
                <w:t>www.myeducation.gov.bc.ca/aspen/login.do</w:t>
              </w:r>
            </w:hyperlink>
          </w:p>
          <w:p w14:paraId="7A88A959" w14:textId="77777777" w:rsidR="000640F4" w:rsidRDefault="000640F4" w:rsidP="000640F4"/>
          <w:p w14:paraId="67D5AD85" w14:textId="0F3C3DCC" w:rsidR="000640F4" w:rsidRDefault="000640F4" w:rsidP="000640F4">
            <w:r>
              <w:t>Your login and password information will be sent home on a index car</w:t>
            </w:r>
            <w:r w:rsidR="002B2FD3">
              <w:t>d</w:t>
            </w:r>
            <w:r>
              <w:t xml:space="preserve">. </w:t>
            </w:r>
            <w:r w:rsidR="0001552C">
              <w:t xml:space="preserve">Once you receive this information please go to the Second Street Website at </w:t>
            </w:r>
            <w:hyperlink r:id="rId13" w:history="1">
              <w:r w:rsidR="0001552C" w:rsidRPr="007E7033">
                <w:rPr>
                  <w:rStyle w:val="Hyperlink"/>
                </w:rPr>
                <w:t>https://secondstreet.burnabyschools.ca/</w:t>
              </w:r>
            </w:hyperlink>
            <w:r w:rsidR="0001552C">
              <w:t xml:space="preserve"> and follow the instructions below.</w:t>
            </w:r>
          </w:p>
          <w:p w14:paraId="0B6EC0A1" w14:textId="77777777" w:rsidR="000640F4" w:rsidRDefault="000640F4" w:rsidP="000640F4"/>
          <w:p w14:paraId="32E096E3" w14:textId="77777777" w:rsidR="000640F4" w:rsidRDefault="000640F4" w:rsidP="000640F4">
            <w:pPr>
              <w:pStyle w:val="ListParagraph"/>
              <w:numPr>
                <w:ilvl w:val="0"/>
                <w:numId w:val="1"/>
              </w:numPr>
            </w:pPr>
            <w:r>
              <w:t>Find the MyEdBC link at your school website.</w:t>
            </w:r>
          </w:p>
          <w:p w14:paraId="6D09575B" w14:textId="323D9F9C" w:rsidR="000640F4" w:rsidRDefault="000640F4" w:rsidP="000640F4">
            <w:pPr>
              <w:pStyle w:val="ListParagraph"/>
              <w:numPr>
                <w:ilvl w:val="0"/>
                <w:numId w:val="1"/>
              </w:numPr>
            </w:pPr>
            <w:r>
              <w:t xml:space="preserve">Enter your LoginID </w:t>
            </w:r>
            <w:r w:rsidR="00F21264">
              <w:t>(</w:t>
            </w:r>
            <w:r w:rsidR="009D3276">
              <w:t>7</w:t>
            </w:r>
            <w:r w:rsidR="00F21264">
              <w:t xml:space="preserve"> digit pupil number) </w:t>
            </w:r>
            <w:r>
              <w:t>and Password.</w:t>
            </w:r>
          </w:p>
          <w:p w14:paraId="1A69368C" w14:textId="77777777" w:rsidR="000640F4" w:rsidRDefault="000640F4" w:rsidP="000640F4">
            <w:pPr>
              <w:pStyle w:val="ListParagraph"/>
              <w:numPr>
                <w:ilvl w:val="0"/>
                <w:numId w:val="1"/>
              </w:numPr>
            </w:pPr>
            <w:r>
              <w:t>The first time you log on, you will be prompted to change your password</w:t>
            </w:r>
          </w:p>
          <w:p w14:paraId="729EA3C0" w14:textId="77777777" w:rsidR="00601796" w:rsidRPr="003D7D8E" w:rsidRDefault="00601796" w:rsidP="0001552C">
            <w:pPr>
              <w:ind w:left="291"/>
            </w:pPr>
          </w:p>
        </w:tc>
        <w:tc>
          <w:tcPr>
            <w:tcW w:w="424" w:type="dxa"/>
            <w:vMerge/>
          </w:tcPr>
          <w:p w14:paraId="729EA3C1" w14:textId="77777777" w:rsidR="00F16684" w:rsidRDefault="00F16684" w:rsidP="00472FAE">
            <w:pPr>
              <w:rPr>
                <w:noProof/>
              </w:rPr>
            </w:pPr>
          </w:p>
        </w:tc>
        <w:tc>
          <w:tcPr>
            <w:tcW w:w="5374" w:type="dxa"/>
            <w:gridSpan w:val="3"/>
            <w:vMerge/>
          </w:tcPr>
          <w:p w14:paraId="729EA3C2" w14:textId="77777777" w:rsidR="00F16684" w:rsidRPr="00472FAE" w:rsidRDefault="00F16684" w:rsidP="00472FAE"/>
        </w:tc>
      </w:tr>
      <w:tr w:rsidR="00F16684" w14:paraId="729EA3C7" w14:textId="77777777" w:rsidTr="004A5F92">
        <w:trPr>
          <w:gridAfter w:val="1"/>
          <w:wAfter w:w="406" w:type="dxa"/>
          <w:trHeight w:val="4421"/>
          <w:jc w:val="center"/>
        </w:trPr>
        <w:tc>
          <w:tcPr>
            <w:tcW w:w="5813" w:type="dxa"/>
            <w:vMerge/>
          </w:tcPr>
          <w:p w14:paraId="729EA3C4" w14:textId="77777777" w:rsidR="00F16684" w:rsidRDefault="00F16684" w:rsidP="00472FAE">
            <w:pPr>
              <w:rPr>
                <w:noProof/>
              </w:rPr>
            </w:pPr>
          </w:p>
        </w:tc>
        <w:tc>
          <w:tcPr>
            <w:tcW w:w="424" w:type="dxa"/>
          </w:tcPr>
          <w:p w14:paraId="729EA3C5" w14:textId="78BBB893" w:rsidR="00F16684" w:rsidRDefault="00F16684" w:rsidP="00472FAE">
            <w:pPr>
              <w:rPr>
                <w:noProof/>
              </w:rPr>
            </w:pPr>
          </w:p>
        </w:tc>
        <w:tc>
          <w:tcPr>
            <w:tcW w:w="4968" w:type="dxa"/>
            <w:gridSpan w:val="2"/>
          </w:tcPr>
          <w:p w14:paraId="729EA3C6" w14:textId="74F19ED3" w:rsidR="00F16684" w:rsidRDefault="00F16684" w:rsidP="00472FAE">
            <w:pPr>
              <w:rPr>
                <w:noProof/>
              </w:rPr>
            </w:pPr>
          </w:p>
        </w:tc>
      </w:tr>
    </w:tbl>
    <w:p w14:paraId="729EA3C8" w14:textId="0F324D6F" w:rsidR="001563BE" w:rsidRPr="00472FAE" w:rsidRDefault="001563BE" w:rsidP="00D261BA">
      <w:pPr>
        <w:rPr>
          <w:sz w:val="10"/>
        </w:rPr>
      </w:pPr>
    </w:p>
    <w:p w14:paraId="729EA3C9" w14:textId="77777777" w:rsidR="001563BE" w:rsidRPr="00472FAE" w:rsidRDefault="001563BE" w:rsidP="00D261BA">
      <w:pPr>
        <w:rPr>
          <w:sz w:val="10"/>
        </w:rPr>
        <w:sectPr w:rsidR="001563BE" w:rsidRPr="00472FAE" w:rsidSect="009E50E8">
          <w:headerReference w:type="first" r:id="rId14"/>
          <w:footerReference w:type="first" r:id="rId15"/>
          <w:pgSz w:w="12240" w:h="15840" w:code="1"/>
          <w:pgMar w:top="1440" w:right="936" w:bottom="993" w:left="936" w:header="720" w:footer="432" w:gutter="0"/>
          <w:cols w:space="720"/>
          <w:titlePg/>
          <w:docGrid w:linePitch="360"/>
        </w:sectPr>
      </w:pPr>
    </w:p>
    <w:tbl>
      <w:tblPr>
        <w:tblW w:w="5216" w:type="pct"/>
        <w:jc w:val="center"/>
        <w:tblLayout w:type="fixed"/>
        <w:tblCellMar>
          <w:left w:w="115" w:type="dxa"/>
          <w:right w:w="115" w:type="dxa"/>
        </w:tblCellMar>
        <w:tblLook w:val="0600" w:firstRow="0" w:lastRow="0" w:firstColumn="0" w:lastColumn="0" w:noHBand="1" w:noVBand="1"/>
      </w:tblPr>
      <w:tblGrid>
        <w:gridCol w:w="3422"/>
        <w:gridCol w:w="7394"/>
      </w:tblGrid>
      <w:tr w:rsidR="00067811" w14:paraId="729EA3D2" w14:textId="77777777" w:rsidTr="006E3B97">
        <w:trPr>
          <w:trHeight w:val="2552"/>
          <w:jc w:val="center"/>
        </w:trPr>
        <w:tc>
          <w:tcPr>
            <w:tcW w:w="3422" w:type="dxa"/>
          </w:tcPr>
          <w:p w14:paraId="729EA3CA" w14:textId="77777777" w:rsidR="00067811" w:rsidRDefault="00067811" w:rsidP="00D261BA"/>
        </w:tc>
        <w:tc>
          <w:tcPr>
            <w:tcW w:w="7394" w:type="dxa"/>
          </w:tcPr>
          <w:p w14:paraId="729EA3D1" w14:textId="77777777" w:rsidR="00067811" w:rsidRDefault="00067811" w:rsidP="000640F4">
            <w:pPr>
              <w:ind w:left="291"/>
            </w:pPr>
          </w:p>
        </w:tc>
      </w:tr>
      <w:tr w:rsidR="00067811" w14:paraId="729EA3F9" w14:textId="77777777" w:rsidTr="00E13762">
        <w:trPr>
          <w:trHeight w:val="810"/>
          <w:jc w:val="center"/>
        </w:trPr>
        <w:tc>
          <w:tcPr>
            <w:tcW w:w="10816" w:type="dxa"/>
            <w:gridSpan w:val="2"/>
          </w:tcPr>
          <w:p w14:paraId="2A949511" w14:textId="77777777" w:rsidR="0001552C" w:rsidRDefault="0001552C" w:rsidP="0001552C">
            <w:pPr>
              <w:pStyle w:val="Heading3"/>
              <w:ind w:left="291"/>
            </w:pPr>
            <w:r>
              <w:t>How do I navigate in MyEdBC?</w:t>
            </w:r>
          </w:p>
          <w:p w14:paraId="21276A3F" w14:textId="77777777" w:rsidR="0001552C" w:rsidRDefault="0001552C" w:rsidP="0001552C">
            <w:pPr>
              <w:ind w:left="291"/>
              <w:rPr>
                <w:rStyle w:val="A4"/>
                <w:rFonts w:cstheme="minorBidi"/>
                <w:color w:val="auto"/>
              </w:rPr>
            </w:pPr>
          </w:p>
          <w:p w14:paraId="0023A7CA" w14:textId="77777777" w:rsidR="0001552C" w:rsidRDefault="0001552C" w:rsidP="0001552C">
            <w:pPr>
              <w:ind w:left="291"/>
              <w:rPr>
                <w:rStyle w:val="A4"/>
                <w:rFonts w:cstheme="minorBidi"/>
                <w:color w:val="auto"/>
              </w:rPr>
            </w:pPr>
            <w:r>
              <w:rPr>
                <w:rStyle w:val="A4"/>
                <w:rFonts w:cstheme="minorBidi"/>
                <w:color w:val="auto"/>
              </w:rPr>
              <w:t>The student portal in Burnaby school district is a single page that allows students and parents in grades K-7 to view published report cards from MyEducation BC.</w:t>
            </w:r>
          </w:p>
          <w:p w14:paraId="6341B0D1" w14:textId="77777777" w:rsidR="0001552C" w:rsidRDefault="0001552C" w:rsidP="000640F4">
            <w:pPr>
              <w:pStyle w:val="Heading3"/>
              <w:ind w:right="1260"/>
              <w:rPr>
                <w:rStyle w:val="Heading3Char"/>
                <w:b/>
              </w:rPr>
            </w:pPr>
          </w:p>
          <w:p w14:paraId="7BDEC8FD" w14:textId="72E8ACFF" w:rsidR="00F7758D" w:rsidRPr="004A5F92" w:rsidRDefault="00F7758D" w:rsidP="000640F4">
            <w:pPr>
              <w:pStyle w:val="Heading3"/>
              <w:ind w:right="1260"/>
              <w:rPr>
                <w:rStyle w:val="Heading3Char"/>
                <w:b/>
              </w:rPr>
            </w:pPr>
            <w:r w:rsidRPr="004A5F92">
              <w:rPr>
                <w:rStyle w:val="Heading3Char"/>
                <w:b/>
              </w:rPr>
              <w:t>Where do I find report cards?</w:t>
            </w:r>
          </w:p>
          <w:p w14:paraId="2CD189DF" w14:textId="497E45B0" w:rsidR="00F7758D" w:rsidRDefault="00F7758D" w:rsidP="00F7758D">
            <w:pPr>
              <w:ind w:left="601"/>
              <w:rPr>
                <w:rFonts w:ascii="Signika" w:hAnsi="Signika" w:cstheme="minorBidi"/>
                <w:color w:val="auto"/>
                <w:sz w:val="20"/>
                <w:szCs w:val="20"/>
                <w:lang w:val="en-CA"/>
              </w:rPr>
            </w:pPr>
            <w:r>
              <w:rPr>
                <w:rFonts w:ascii="Signika" w:hAnsi="Signika" w:cstheme="minorBidi"/>
                <w:color w:val="auto"/>
                <w:sz w:val="20"/>
                <w:szCs w:val="20"/>
                <w:lang w:val="en-CA"/>
              </w:rPr>
              <w:t xml:space="preserve">When report cards are </w:t>
            </w:r>
            <w:r w:rsidR="00BC6A52">
              <w:rPr>
                <w:rFonts w:ascii="Signika" w:hAnsi="Signika" w:cstheme="minorBidi"/>
                <w:color w:val="auto"/>
                <w:sz w:val="20"/>
                <w:szCs w:val="20"/>
                <w:lang w:val="en-CA"/>
              </w:rPr>
              <w:t>prepared</w:t>
            </w:r>
            <w:r>
              <w:rPr>
                <w:rFonts w:ascii="Signika" w:hAnsi="Signika" w:cstheme="minorBidi"/>
                <w:color w:val="auto"/>
                <w:sz w:val="20"/>
                <w:szCs w:val="20"/>
                <w:lang w:val="en-CA"/>
              </w:rPr>
              <w:t xml:space="preserve"> they will appear as PUBLISHED REPORTS on the </w:t>
            </w:r>
            <w:r w:rsidRPr="00E90E6C">
              <w:rPr>
                <w:rFonts w:ascii="Signika" w:hAnsi="Signika" w:cstheme="minorBidi"/>
                <w:b/>
                <w:color w:val="auto"/>
                <w:sz w:val="20"/>
                <w:szCs w:val="20"/>
                <w:lang w:val="en-CA"/>
              </w:rPr>
              <w:t>PAGES</w:t>
            </w:r>
            <w:r>
              <w:rPr>
                <w:rFonts w:ascii="Signika" w:hAnsi="Signika" w:cstheme="minorBidi"/>
                <w:color w:val="auto"/>
                <w:sz w:val="20"/>
                <w:szCs w:val="20"/>
                <w:lang w:val="en-CA"/>
              </w:rPr>
              <w:t xml:space="preserve"> top tab.   </w:t>
            </w:r>
          </w:p>
          <w:p w14:paraId="7DA30281" w14:textId="1626238C" w:rsidR="00F7758D" w:rsidRPr="0016512E" w:rsidRDefault="00F7758D" w:rsidP="00F7758D">
            <w:pPr>
              <w:rPr>
                <w:sz w:val="20"/>
                <w:szCs w:val="20"/>
              </w:rPr>
            </w:pPr>
            <w:r>
              <w:rPr>
                <w:noProof/>
                <w:lang w:val="en-CA" w:eastAsia="en-CA"/>
              </w:rPr>
              <mc:AlternateContent>
                <mc:Choice Requires="wps">
                  <w:drawing>
                    <wp:anchor distT="0" distB="0" distL="114300" distR="114300" simplePos="0" relativeHeight="251670016" behindDoc="0" locked="0" layoutInCell="1" allowOverlap="1" wp14:anchorId="3DCEB1C1" wp14:editId="5BF8807F">
                      <wp:simplePos x="0" y="0"/>
                      <wp:positionH relativeFrom="column">
                        <wp:posOffset>-25400</wp:posOffset>
                      </wp:positionH>
                      <wp:positionV relativeFrom="paragraph">
                        <wp:posOffset>121285</wp:posOffset>
                      </wp:positionV>
                      <wp:extent cx="365760" cy="236220"/>
                      <wp:effectExtent l="19050" t="19050" r="15240" b="11430"/>
                      <wp:wrapNone/>
                      <wp:docPr id="231" name="Rounded Rectangle 231"/>
                      <wp:cNvGraphicFramePr/>
                      <a:graphic xmlns:a="http://schemas.openxmlformats.org/drawingml/2006/main">
                        <a:graphicData uri="http://schemas.microsoft.com/office/word/2010/wordprocessingShape">
                          <wps:wsp>
                            <wps:cNvSpPr/>
                            <wps:spPr>
                              <a:xfrm>
                                <a:off x="0" y="0"/>
                                <a:ext cx="365760" cy="23622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6AE2A" id="Rounded Rectangle 231" o:spid="_x0000_s1026" style="position:absolute;margin-left:-2pt;margin-top:9.55pt;width:28.8pt;height:18.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" filled="f" strokecolor="black [3213]" strokeweight="3pt">
                      <v:stroke joinstyle="miter"/>
                    </v:roundrect>
                  </w:pict>
                </mc:Fallback>
              </mc:AlternateContent>
            </w:r>
          </w:p>
          <w:p w14:paraId="729EA3D3" w14:textId="34263842" w:rsidR="005F5780" w:rsidRDefault="00BC6A52" w:rsidP="00F7758D">
            <w:pPr>
              <w:pStyle w:val="Heading3"/>
              <w:ind w:left="1870" w:hanging="1843"/>
            </w:pPr>
            <w:r>
              <w:rPr>
                <w:noProof/>
                <w:lang w:val="en-CA" w:eastAsia="en-CA"/>
              </w:rPr>
              <mc:AlternateContent>
                <mc:Choice Requires="wps">
                  <w:drawing>
                    <wp:anchor distT="0" distB="0" distL="114300" distR="114300" simplePos="0" relativeHeight="251698176" behindDoc="0" locked="0" layoutInCell="1" allowOverlap="1" wp14:anchorId="39490688" wp14:editId="4BB534D0">
                      <wp:simplePos x="0" y="0"/>
                      <wp:positionH relativeFrom="column">
                        <wp:posOffset>4529455</wp:posOffset>
                      </wp:positionH>
                      <wp:positionV relativeFrom="paragraph">
                        <wp:posOffset>1898650</wp:posOffset>
                      </wp:positionV>
                      <wp:extent cx="1511300" cy="889000"/>
                      <wp:effectExtent l="19050" t="19050" r="12700" b="44450"/>
                      <wp:wrapNone/>
                      <wp:docPr id="19" name="Arrow: Left 19"/>
                      <wp:cNvGraphicFramePr/>
                      <a:graphic xmlns:a="http://schemas.openxmlformats.org/drawingml/2006/main">
                        <a:graphicData uri="http://schemas.microsoft.com/office/word/2010/wordprocessingShape">
                          <wps:wsp>
                            <wps:cNvSpPr/>
                            <wps:spPr>
                              <a:xfrm>
                                <a:off x="0" y="0"/>
                                <a:ext cx="1511300" cy="889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87C50" w14:textId="6515F553" w:rsidR="00BC6A52" w:rsidRPr="00BC6A52" w:rsidRDefault="00BC6A52" w:rsidP="00BC6A52">
                                  <w:pPr>
                                    <w:jc w:val="center"/>
                                    <w:rPr>
                                      <w:color w:val="FFFFFF" w:themeColor="background1"/>
                                      <w:lang w:val="en-CA"/>
                                    </w:rPr>
                                  </w:pPr>
                                  <w:r w:rsidRPr="00BC6A52">
                                    <w:rPr>
                                      <w:color w:val="FFFFFF" w:themeColor="background1"/>
                                      <w:lang w:val="en-CA"/>
                                    </w:rPr>
                                    <w:t>Click to download or 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49068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 o:spid="_x0000_s1026" type="#_x0000_t66" style="position:absolute;left:0;text-align:left;margin-left:356.65pt;margin-top:149.5pt;width:119pt;height:7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" adj="6353" fillcolor="#0000bf [3204]" strokecolor="#00005f [1604]" strokeweight="1pt">
                      <v:textbox>
                        <w:txbxContent>
                          <w:p w14:paraId="20187C50" w14:textId="6515F553" w:rsidR="00BC6A52" w:rsidRPr="00BC6A52" w:rsidRDefault="00BC6A52" w:rsidP="00BC6A52">
                            <w:pPr>
                              <w:jc w:val="center"/>
                              <w:rPr>
                                <w:color w:val="FFFFFF" w:themeColor="background1"/>
                                <w:lang w:val="en-CA"/>
                              </w:rPr>
                            </w:pPr>
                            <w:r w:rsidRPr="00BC6A52">
                              <w:rPr>
                                <w:color w:val="FFFFFF" w:themeColor="background1"/>
                                <w:lang w:val="en-CA"/>
                              </w:rPr>
                              <w:t>Click to download or open</w:t>
                            </w:r>
                          </w:p>
                        </w:txbxContent>
                      </v:textbox>
                    </v:shape>
                  </w:pict>
                </mc:Fallback>
              </mc:AlternateContent>
            </w:r>
            <w:r w:rsidR="00F7758D">
              <w:rPr>
                <w:noProof/>
                <w:lang w:val="en-CA" w:eastAsia="en-CA"/>
              </w:rPr>
              <mc:AlternateContent>
                <mc:Choice Requires="wps">
                  <w:drawing>
                    <wp:anchor distT="0" distB="0" distL="114300" distR="114300" simplePos="0" relativeHeight="251667968" behindDoc="0" locked="0" layoutInCell="1" allowOverlap="1" wp14:anchorId="5A167D62" wp14:editId="1ED77143">
                      <wp:simplePos x="0" y="0"/>
                      <wp:positionH relativeFrom="column">
                        <wp:posOffset>3449955</wp:posOffset>
                      </wp:positionH>
                      <wp:positionV relativeFrom="paragraph">
                        <wp:posOffset>1993900</wp:posOffset>
                      </wp:positionV>
                      <wp:extent cx="3187700" cy="603250"/>
                      <wp:effectExtent l="19050" t="19050" r="12700" b="25400"/>
                      <wp:wrapNone/>
                      <wp:docPr id="228" name="Rounded Rectangle 228"/>
                      <wp:cNvGraphicFramePr/>
                      <a:graphic xmlns:a="http://schemas.openxmlformats.org/drawingml/2006/main">
                        <a:graphicData uri="http://schemas.microsoft.com/office/word/2010/wordprocessingShape">
                          <wps:wsp>
                            <wps:cNvSpPr/>
                            <wps:spPr>
                              <a:xfrm>
                                <a:off x="0" y="0"/>
                                <a:ext cx="3187700" cy="60325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D0529" id="Rounded Rectangle 228" o:spid="_x0000_s1026" style="position:absolute;margin-left:271.65pt;margin-top:157pt;width:251pt;height: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" filled="f" strokecolor="black [3213]" strokeweight="3pt">
                      <v:stroke joinstyle="miter"/>
                    </v:roundrect>
                  </w:pict>
                </mc:Fallback>
              </mc:AlternateContent>
            </w:r>
            <w:r w:rsidR="00F7758D" w:rsidRPr="00F7758D">
              <w:rPr>
                <w:noProof/>
              </w:rPr>
              <w:drawing>
                <wp:inline distT="0" distB="0" distL="0" distR="0" wp14:anchorId="1E3825E5" wp14:editId="128F57E6">
                  <wp:extent cx="6197600" cy="248817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2746" cy="2494254"/>
                          </a:xfrm>
                          <a:prstGeom prst="rect">
                            <a:avLst/>
                          </a:prstGeom>
                        </pic:spPr>
                      </pic:pic>
                    </a:graphicData>
                  </a:graphic>
                </wp:inline>
              </w:drawing>
            </w:r>
          </w:p>
          <w:tbl>
            <w:tblPr>
              <w:tblStyle w:val="TableGrid"/>
              <w:tblW w:w="10653" w:type="dxa"/>
              <w:tblLayout w:type="fixed"/>
              <w:tblLook w:val="04A0" w:firstRow="1" w:lastRow="0" w:firstColumn="1" w:lastColumn="0" w:noHBand="0" w:noVBand="1"/>
            </w:tblPr>
            <w:tblGrid>
              <w:gridCol w:w="4700"/>
              <w:gridCol w:w="5953"/>
            </w:tblGrid>
            <w:tr w:rsidR="005F5780" w14:paraId="729EA3E7" w14:textId="77777777" w:rsidTr="00A976EA">
              <w:tc>
                <w:tcPr>
                  <w:tcW w:w="4700" w:type="dxa"/>
                  <w:tcBorders>
                    <w:top w:val="nil"/>
                    <w:left w:val="nil"/>
                    <w:bottom w:val="nil"/>
                    <w:right w:val="nil"/>
                  </w:tcBorders>
                </w:tcPr>
                <w:p w14:paraId="729EA3DE" w14:textId="56D9E1DB" w:rsidR="005F5780" w:rsidRDefault="005F5780" w:rsidP="003F7934">
                  <w:pPr>
                    <w:pStyle w:val="Heading3"/>
                    <w:outlineLvl w:val="2"/>
                  </w:pPr>
                </w:p>
              </w:tc>
              <w:tc>
                <w:tcPr>
                  <w:tcW w:w="5953" w:type="dxa"/>
                  <w:tcBorders>
                    <w:top w:val="nil"/>
                    <w:left w:val="nil"/>
                    <w:bottom w:val="nil"/>
                    <w:right w:val="nil"/>
                  </w:tcBorders>
                </w:tcPr>
                <w:p w14:paraId="729EA3E6" w14:textId="198B5BD5" w:rsidR="005F5780" w:rsidRDefault="005F5780" w:rsidP="003F7934">
                  <w:pPr>
                    <w:pStyle w:val="Heading3"/>
                    <w:outlineLvl w:val="2"/>
                  </w:pPr>
                </w:p>
              </w:tc>
            </w:tr>
            <w:tr w:rsidR="007E57EC" w14:paraId="729EA3F7" w14:textId="77777777" w:rsidTr="00A976EA">
              <w:trPr>
                <w:trHeight w:val="3034"/>
              </w:trPr>
              <w:tc>
                <w:tcPr>
                  <w:tcW w:w="4700" w:type="dxa"/>
                  <w:tcBorders>
                    <w:top w:val="nil"/>
                    <w:left w:val="nil"/>
                    <w:bottom w:val="nil"/>
                    <w:right w:val="nil"/>
                  </w:tcBorders>
                </w:tcPr>
                <w:p w14:paraId="729EA3E8" w14:textId="7CD89E49" w:rsidR="007E57EC" w:rsidRPr="006E3B97" w:rsidRDefault="007E57EC" w:rsidP="007E57EC">
                  <w:pPr>
                    <w:pStyle w:val="Heading3"/>
                    <w:outlineLvl w:val="2"/>
                    <w:rPr>
                      <w:sz w:val="28"/>
                    </w:rPr>
                  </w:pPr>
                  <w:r w:rsidRPr="006E3B97">
                    <w:rPr>
                      <w:sz w:val="28"/>
                    </w:rPr>
                    <w:t>What if I need MORE help?</w:t>
                  </w:r>
                </w:p>
                <w:p w14:paraId="729EA3E9" w14:textId="12CC7636" w:rsidR="007E57EC" w:rsidRDefault="007E57EC" w:rsidP="007E57EC"/>
                <w:p w14:paraId="729EA3F0" w14:textId="3218B015" w:rsidR="007E57EC" w:rsidRDefault="007E57EC" w:rsidP="0001552C">
                  <w:pPr>
                    <w:ind w:left="291"/>
                  </w:pPr>
                </w:p>
              </w:tc>
              <w:tc>
                <w:tcPr>
                  <w:tcW w:w="5953" w:type="dxa"/>
                  <w:tcBorders>
                    <w:top w:val="nil"/>
                    <w:left w:val="nil"/>
                    <w:bottom w:val="nil"/>
                    <w:right w:val="nil"/>
                  </w:tcBorders>
                </w:tcPr>
                <w:p w14:paraId="63BFDD17" w14:textId="77777777" w:rsidR="00A976EA" w:rsidRDefault="00A976EA" w:rsidP="007E57EC">
                  <w:pPr>
                    <w:pStyle w:val="Heading3"/>
                    <w:outlineLvl w:val="2"/>
                    <w:rPr>
                      <w:sz w:val="28"/>
                    </w:rPr>
                  </w:pPr>
                </w:p>
                <w:p w14:paraId="729EA3F1" w14:textId="1EB36895" w:rsidR="007E57EC" w:rsidRPr="006E3B97" w:rsidRDefault="007E57EC" w:rsidP="007E57EC">
                  <w:pPr>
                    <w:pStyle w:val="Heading3"/>
                    <w:outlineLvl w:val="2"/>
                    <w:rPr>
                      <w:sz w:val="28"/>
                    </w:rPr>
                  </w:pPr>
                  <w:r w:rsidRPr="006E3B97">
                    <w:rPr>
                      <w:sz w:val="28"/>
                    </w:rPr>
                    <w:t>How do I change my passwor</w:t>
                  </w:r>
                  <w:r w:rsidR="00BC6A52">
                    <w:rPr>
                      <w:sz w:val="28"/>
                    </w:rPr>
                    <w:t>d</w:t>
                  </w:r>
                  <w:r w:rsidRPr="006E3B97">
                    <w:rPr>
                      <w:sz w:val="28"/>
                    </w:rPr>
                    <w:t>?</w:t>
                  </w:r>
                </w:p>
                <w:p w14:paraId="729EA3F2" w14:textId="77777777" w:rsidR="00332C44" w:rsidRDefault="006E3B97" w:rsidP="007E57EC">
                  <w:pPr>
                    <w:rPr>
                      <w:rFonts w:ascii="Signika" w:hAnsi="Signika" w:cs="Signika"/>
                      <w:color w:val="auto"/>
                      <w:sz w:val="20"/>
                      <w:szCs w:val="20"/>
                      <w:lang w:val="en-CA"/>
                    </w:rPr>
                  </w:pPr>
                  <w:r>
                    <w:rPr>
                      <w:noProof/>
                      <w:lang w:val="en-CA" w:eastAsia="en-CA"/>
                    </w:rPr>
                    <w:drawing>
                      <wp:anchor distT="0" distB="0" distL="114300" distR="114300" simplePos="0" relativeHeight="251648512" behindDoc="0" locked="0" layoutInCell="1" allowOverlap="1" wp14:anchorId="729EA40F" wp14:editId="729EA410">
                        <wp:simplePos x="0" y="0"/>
                        <wp:positionH relativeFrom="column">
                          <wp:posOffset>19050</wp:posOffset>
                        </wp:positionH>
                        <wp:positionV relativeFrom="paragraph">
                          <wp:posOffset>33020</wp:posOffset>
                        </wp:positionV>
                        <wp:extent cx="960120" cy="311150"/>
                        <wp:effectExtent l="0" t="0" r="0" b="0"/>
                        <wp:wrapThrough wrapText="bothSides">
                          <wp:wrapPolygon edited="0">
                            <wp:start x="0" y="0"/>
                            <wp:lineTo x="0" y="19837"/>
                            <wp:lineTo x="21000" y="19837"/>
                            <wp:lineTo x="210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5278" t="14441" r="2997" b="75606"/>
                                <a:stretch/>
                              </pic:blipFill>
                              <pic:spPr bwMode="auto">
                                <a:xfrm>
                                  <a:off x="0" y="0"/>
                                  <a:ext cx="960120" cy="31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470">
                    <w:rPr>
                      <w:noProof/>
                      <w:lang w:val="en-CA" w:eastAsia="en-CA"/>
                    </w:rPr>
                    <mc:AlternateContent>
                      <mc:Choice Requires="wps">
                        <w:drawing>
                          <wp:anchor distT="0" distB="0" distL="114300" distR="114300" simplePos="0" relativeHeight="251655680" behindDoc="0" locked="0" layoutInCell="1" allowOverlap="1" wp14:anchorId="729EA411" wp14:editId="729EA412">
                            <wp:simplePos x="0" y="0"/>
                            <wp:positionH relativeFrom="column">
                              <wp:posOffset>-4445</wp:posOffset>
                            </wp:positionH>
                            <wp:positionV relativeFrom="paragraph">
                              <wp:posOffset>34290</wp:posOffset>
                            </wp:positionV>
                            <wp:extent cx="678180" cy="449580"/>
                            <wp:effectExtent l="19050" t="19050" r="26670" b="26670"/>
                            <wp:wrapThrough wrapText="bothSides">
                              <wp:wrapPolygon edited="0">
                                <wp:start x="-607" y="-915"/>
                                <wp:lineTo x="-607" y="21966"/>
                                <wp:lineTo x="21843" y="21966"/>
                                <wp:lineTo x="21843" y="-915"/>
                                <wp:lineTo x="-607" y="-915"/>
                              </wp:wrapPolygon>
                            </wp:wrapThrough>
                            <wp:docPr id="30" name="Rounded Rectangle 30"/>
                            <wp:cNvGraphicFramePr/>
                            <a:graphic xmlns:a="http://schemas.openxmlformats.org/drawingml/2006/main">
                              <a:graphicData uri="http://schemas.microsoft.com/office/word/2010/wordprocessingShape">
                                <wps:wsp>
                                  <wps:cNvSpPr/>
                                  <wps:spPr>
                                    <a:xfrm>
                                      <a:off x="0" y="0"/>
                                      <a:ext cx="678180" cy="44958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B6E39" id="Rounded Rectangle 30" o:spid="_x0000_s1026" style="position:absolute;margin-left:-.35pt;margin-top:2.7pt;width:53.4pt;height:3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" filled="f" strokecolor="black [3213]" strokeweight="3pt">
                            <v:stroke joinstyle="miter"/>
                            <w10:wrap type="through"/>
                          </v:roundrect>
                        </w:pict>
                      </mc:Fallback>
                    </mc:AlternateContent>
                  </w:r>
                  <w:r w:rsidR="007E57EC" w:rsidRPr="001C5489">
                    <w:rPr>
                      <w:rFonts w:ascii="Signika" w:hAnsi="Signika" w:cstheme="minorBidi"/>
                      <w:color w:val="auto"/>
                      <w:sz w:val="20"/>
                      <w:szCs w:val="20"/>
                      <w:lang w:val="en-CA"/>
                    </w:rPr>
                    <w:t xml:space="preserve">Click your </w:t>
                  </w:r>
                  <w:r w:rsidR="007E57EC" w:rsidRPr="001C5489">
                    <w:rPr>
                      <w:rFonts w:ascii="Signika" w:hAnsi="Signika" w:cs="Signika"/>
                      <w:b/>
                      <w:bCs/>
                      <w:color w:val="auto"/>
                      <w:sz w:val="20"/>
                      <w:szCs w:val="20"/>
                      <w:lang w:val="en-CA"/>
                    </w:rPr>
                    <w:t xml:space="preserve">NAME </w:t>
                  </w:r>
                  <w:r w:rsidR="007E57EC" w:rsidRPr="001C5489">
                    <w:rPr>
                      <w:rFonts w:ascii="Signika" w:hAnsi="Signika" w:cs="Signika"/>
                      <w:color w:val="auto"/>
                      <w:sz w:val="20"/>
                      <w:szCs w:val="20"/>
                      <w:lang w:val="en-CA"/>
                    </w:rPr>
                    <w:t xml:space="preserve">in the upper-right corner of the screen, then click </w:t>
                  </w:r>
                  <w:r w:rsidR="007E57EC" w:rsidRPr="001C5489">
                    <w:rPr>
                      <w:rFonts w:ascii="Signika" w:hAnsi="Signika" w:cs="Signika"/>
                      <w:b/>
                      <w:bCs/>
                      <w:color w:val="auto"/>
                      <w:sz w:val="20"/>
                      <w:szCs w:val="20"/>
                      <w:lang w:val="en-CA"/>
                    </w:rPr>
                    <w:t>Set Preferences</w:t>
                  </w:r>
                  <w:r w:rsidR="007E57EC" w:rsidRPr="001C5489">
                    <w:rPr>
                      <w:rFonts w:ascii="Signika" w:hAnsi="Signika" w:cs="Signika"/>
                      <w:color w:val="auto"/>
                      <w:sz w:val="20"/>
                      <w:szCs w:val="20"/>
                      <w:lang w:val="en-CA"/>
                    </w:rPr>
                    <w:t xml:space="preserve">. </w:t>
                  </w:r>
                </w:p>
                <w:p w14:paraId="729EA3F3" w14:textId="77777777" w:rsidR="00332C44" w:rsidRDefault="00332C44" w:rsidP="007E57EC">
                  <w:pPr>
                    <w:rPr>
                      <w:rFonts w:ascii="Signika" w:hAnsi="Signika" w:cs="Signika"/>
                      <w:color w:val="auto"/>
                      <w:sz w:val="20"/>
                      <w:szCs w:val="20"/>
                      <w:lang w:val="en-CA"/>
                    </w:rPr>
                  </w:pPr>
                </w:p>
                <w:p w14:paraId="729EA3F4" w14:textId="2DFA78B7" w:rsidR="007E57EC" w:rsidRDefault="007E57EC" w:rsidP="007E57EC">
                  <w:pPr>
                    <w:rPr>
                      <w:rFonts w:ascii="Signika" w:hAnsi="Signika" w:cs="Signika"/>
                      <w:color w:val="auto"/>
                      <w:sz w:val="20"/>
                      <w:szCs w:val="20"/>
                      <w:lang w:val="en-CA"/>
                    </w:rPr>
                  </w:pPr>
                  <w:r w:rsidRPr="001C5489">
                    <w:rPr>
                      <w:rFonts w:ascii="Signika" w:hAnsi="Signika" w:cs="Signika"/>
                      <w:color w:val="auto"/>
                      <w:sz w:val="20"/>
                      <w:szCs w:val="20"/>
                      <w:lang w:val="en-CA"/>
                    </w:rPr>
                    <w:t>Here you can set several of your user preferences</w:t>
                  </w:r>
                </w:p>
                <w:p w14:paraId="729EA3F5" w14:textId="77777777" w:rsidR="007E57EC" w:rsidRDefault="007E57EC" w:rsidP="007E57EC">
                  <w:pPr>
                    <w:rPr>
                      <w:rFonts w:ascii="Signika" w:hAnsi="Signika" w:cs="Signika"/>
                      <w:color w:val="auto"/>
                      <w:sz w:val="20"/>
                      <w:szCs w:val="20"/>
                      <w:lang w:val="en-CA"/>
                    </w:rPr>
                  </w:pPr>
                </w:p>
                <w:p w14:paraId="729EA3F6" w14:textId="11415155" w:rsidR="007E57EC" w:rsidRPr="006E3B97" w:rsidRDefault="00BC6A52" w:rsidP="006E3B97">
                  <w:pPr>
                    <w:rPr>
                      <w:rFonts w:ascii="Signika" w:hAnsi="Signika" w:cs="Signika"/>
                      <w:color w:val="auto"/>
                      <w:sz w:val="20"/>
                      <w:szCs w:val="20"/>
                      <w:lang w:val="en-CA"/>
                    </w:rPr>
                  </w:pPr>
                  <w:r>
                    <w:rPr>
                      <w:rStyle w:val="A4"/>
                      <w:rFonts w:cstheme="minorBidi"/>
                      <w:color w:val="auto"/>
                    </w:rPr>
                    <w:t xml:space="preserve">Remember you are logged into the STUDENT account for your child DO not change their district email address to a personal email address.   </w:t>
                  </w:r>
                </w:p>
              </w:tc>
            </w:tr>
          </w:tbl>
          <w:p w14:paraId="729EA3F8" w14:textId="77777777" w:rsidR="00635393" w:rsidRDefault="00635393" w:rsidP="007E57EC"/>
        </w:tc>
      </w:tr>
    </w:tbl>
    <w:p w14:paraId="729EA3FA" w14:textId="77777777" w:rsidR="001563BE" w:rsidRPr="004473C7" w:rsidRDefault="001563BE" w:rsidP="004473C7">
      <w:pPr>
        <w:rPr>
          <w:sz w:val="2"/>
        </w:rPr>
      </w:pPr>
    </w:p>
    <w:sectPr w:rsidR="001563BE" w:rsidRPr="004473C7" w:rsidSect="00B30E13">
      <w:headerReference w:type="first" r:id="rId18"/>
      <w:footerReference w:type="first" r:id="rId19"/>
      <w:pgSz w:w="12240" w:h="15840" w:code="1"/>
      <w:pgMar w:top="993"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EF044" w14:textId="77777777" w:rsidR="008700EA" w:rsidRDefault="008700EA" w:rsidP="00D261BA">
      <w:r>
        <w:separator/>
      </w:r>
    </w:p>
  </w:endnote>
  <w:endnote w:type="continuationSeparator" w:id="0">
    <w:p w14:paraId="62D49B24" w14:textId="77777777" w:rsidR="008700EA" w:rsidRDefault="008700EA"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gnika">
    <w:altName w:val="Calibri"/>
    <w:panose1 w:val="020B0604020202020204"/>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A418" w14:textId="77777777" w:rsidR="00601796" w:rsidRDefault="00601796">
    <w:pPr>
      <w:pStyle w:val="Footer"/>
    </w:pPr>
    <w:r>
      <w:rPr>
        <w:noProof/>
        <w:lang w:val="en-CA" w:eastAsia="en-CA"/>
      </w:rPr>
      <w:drawing>
        <wp:anchor distT="0" distB="0" distL="114300" distR="114300" simplePos="0" relativeHeight="251672576" behindDoc="0" locked="0" layoutInCell="1" allowOverlap="1" wp14:anchorId="729EA427" wp14:editId="729EA428">
          <wp:simplePos x="0" y="0"/>
          <wp:positionH relativeFrom="margin">
            <wp:align>left</wp:align>
          </wp:positionH>
          <wp:positionV relativeFrom="paragraph">
            <wp:posOffset>-1004570</wp:posOffset>
          </wp:positionV>
          <wp:extent cx="1156951" cy="891387"/>
          <wp:effectExtent l="0" t="0" r="5715" b="44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dy.jpg"/>
                  <pic:cNvPicPr/>
                </pic:nvPicPr>
                <pic:blipFill>
                  <a:blip r:embed="rId1">
                    <a:extLst>
                      <a:ext uri="{28A0092B-C50C-407E-A947-70E740481C1C}">
                        <a14:useLocalDpi xmlns:a14="http://schemas.microsoft.com/office/drawing/2010/main" val="0"/>
                      </a:ext>
                    </a:extLst>
                  </a:blip>
                  <a:stretch>
                    <a:fillRect/>
                  </a:stretch>
                </pic:blipFill>
                <pic:spPr>
                  <a:xfrm>
                    <a:off x="0" y="0"/>
                    <a:ext cx="1156951" cy="89138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A41A" w14:textId="77777777"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8A9E2" w14:textId="77777777" w:rsidR="008700EA" w:rsidRDefault="008700EA" w:rsidP="00D261BA">
      <w:r>
        <w:separator/>
      </w:r>
    </w:p>
  </w:footnote>
  <w:footnote w:type="continuationSeparator" w:id="0">
    <w:p w14:paraId="2BE61B3B" w14:textId="77777777" w:rsidR="008700EA" w:rsidRDefault="008700EA"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A417" w14:textId="64194336" w:rsidR="00620C13" w:rsidRDefault="00601796" w:rsidP="00D261BA">
    <w:pPr>
      <w:pStyle w:val="Header"/>
    </w:pPr>
    <w:r>
      <w:rPr>
        <w:noProof/>
        <w:lang w:val="en-CA" w:eastAsia="en-CA"/>
      </w:rPr>
      <w:drawing>
        <wp:anchor distT="0" distB="0" distL="114300" distR="114300" simplePos="0" relativeHeight="251674624" behindDoc="0" locked="0" layoutInCell="1" allowOverlap="1" wp14:anchorId="729EA41B" wp14:editId="729EA41C">
          <wp:simplePos x="0" y="0"/>
          <wp:positionH relativeFrom="margin">
            <wp:posOffset>-213360</wp:posOffset>
          </wp:positionH>
          <wp:positionV relativeFrom="paragraph">
            <wp:posOffset>175260</wp:posOffset>
          </wp:positionV>
          <wp:extent cx="2535773" cy="792480"/>
          <wp:effectExtent l="0" t="0" r="0" b="762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0590" t="37094" r="15126" b="36586"/>
                  <a:stretch/>
                </pic:blipFill>
                <pic:spPr bwMode="auto">
                  <a:xfrm>
                    <a:off x="0" y="0"/>
                    <a:ext cx="2535773" cy="792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g">
          <w:drawing>
            <wp:anchor distT="0" distB="0" distL="114300" distR="114300" simplePos="0" relativeHeight="251664384" behindDoc="0" locked="0" layoutInCell="1" allowOverlap="1" wp14:anchorId="729EA41D" wp14:editId="729EA41E">
              <wp:simplePos x="0" y="0"/>
              <wp:positionH relativeFrom="column">
                <wp:posOffset>-800100</wp:posOffset>
              </wp:positionH>
              <wp:positionV relativeFrom="paragraph">
                <wp:posOffset>-2689860</wp:posOffset>
              </wp:positionV>
              <wp:extent cx="13474757"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3474757" cy="12287885"/>
                        <a:chOff x="552426" y="0"/>
                        <a:chExt cx="13475654"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1657388" y="543945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6"/>
                      <wps:cNvSpPr/>
                      <wps:spPr>
                        <a:xfrm>
                          <a:off x="1007780" y="491748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653436" y="475556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14375" y="2011681"/>
                          <a:ext cx="3623444" cy="353568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EA431" w14:textId="77777777" w:rsidR="00015568" w:rsidRPr="003D7D8E" w:rsidRDefault="003D7D8E" w:rsidP="00D261BA">
                            <w:pPr>
                              <w:pStyle w:val="Content02"/>
                              <w:rPr>
                                <w:lang w:val="en-CA"/>
                              </w:rPr>
                            </w:pPr>
                            <w:r>
                              <w:rPr>
                                <w:lang w:val="en-CA"/>
                              </w:rPr>
                              <w:t>MyEducation BC (MyEdBC) is a web based portal for parents, students and teachers to communicate student information.</w:t>
                            </w: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EA432" w14:textId="0A3FE304"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1287805" y="499559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EA41D" id="Group 7" o:spid="_x0000_s1027" alt="First page background images and object shapes" style="position:absolute;margin-left:-63pt;margin-top:-211.8pt;width:1061pt;height:967.55pt;z-index:251664384;mso-width-relative:margin;mso-height-relative:margin" coordorigin="5524" coordsize="134756,12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">
              <v:shape id="Freeform: Shape 21" o:spid="_x0000_s1028"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000bf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29"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000bf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30"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9bbb59 [3206]" stroked="f" strokeweight="1pt"/>
              <v:shape id="Parallelogram 144" o:spid="_x0000_s1031"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76923c [2406]" stroked="f" strokeweight="1pt">
                <v:fill opacity="22359f"/>
              </v:shape>
              <v:shape id="Parallelogram 146" o:spid="_x0000_s1032"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76923c [2406]" stroked="f" strokeweight="1pt">
                <v:fill opacity="32896f"/>
              </v:shape>
              <v:oval id="Oval 211" o:spid="_x0000_s1033" style="position:absolute;left:16573;top:54394;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0000bf [3204]" stroked="f" strokeweight="1pt">
                <v:stroke joinstyle="miter"/>
              </v:oval>
              <v:oval id="Oval 6" o:spid="_x0000_s1034" style="position:absolute;left:10077;top:49174;width:7754;height:7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" fillcolor="white [3212]" strokecolor="#0000bf [3204]" strokeweight="2.25pt">
                <v:stroke joinstyle="miter"/>
                <v:textbox inset="0,,0"/>
              </v:oval>
              <v:oval id="Oval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" fillcolor="#9bbb59 [3206]" stroked="f" strokeweight="1pt">
                <v:stroke joinstyle="miter"/>
              </v:oval>
              <v:oval id="Oval 206" o:spid="_x0000_s1036" style="position:absolute;left:6534;top:47555;width:7752;height: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0000bf [3204]" stroked="f" strokeweight="1pt">
                <v:stroke joinstyle="miter"/>
              </v:oval>
              <v:oval id="Oval 47" o:spid="_x0000_s1037" style="position:absolute;left:7143;top:20116;width:36235;height:35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0000bf [3204]" stroked="f" strokeweight="1pt">
                <v:stroke joinstyle="miter"/>
              </v:oval>
              <v:oval id="Oval 103" o:spid="_x0000_s1038"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0000bf [3204]" stroked="f" strokeweight="1pt">
                <v:stroke joinstyle="miter"/>
              </v:oval>
              <v:shape id="Parallelogram 147" o:spid="_x0000_s1039"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76923c [2406]" stroked="f" strokeweight="1pt"/>
              <v:rect id="Rectangle 150" o:spid="_x0000_s1040"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31849b [2408]" stroked="f" strokeweight="1pt">
                <v:textbox inset="57.6pt,14.4pt,36pt,14.4pt">
                  <w:txbxContent>
                    <w:p w14:paraId="729EA431" w14:textId="77777777" w:rsidR="00015568" w:rsidRPr="003D7D8E" w:rsidRDefault="003D7D8E" w:rsidP="00D261BA">
                      <w:pPr>
                        <w:pStyle w:val="Content02"/>
                        <w:rPr>
                          <w:lang w:val="en-CA"/>
                        </w:rPr>
                      </w:pPr>
                      <w:r>
                        <w:rPr>
                          <w:lang w:val="en-CA"/>
                        </w:rPr>
                        <w:t>MyEducation BC (MyEdBC) is a web based portal for parents, students and teachers to communicate student information.</w:t>
                      </w:r>
                    </w:p>
                  </w:txbxContent>
                </v:textbox>
              </v:rect>
              <v:oval id="Oval 205" o:spid="_x0000_s1041"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0000bf [3204]" strokeweight="2.25pt">
                <v:stroke joinstyle="miter"/>
                <v:textbox inset="0,,0">
                  <w:txbxContent>
                    <w:p w14:paraId="729EA432" w14:textId="0A3FE304" w:rsidR="00015568" w:rsidRPr="00BE27CD" w:rsidRDefault="00015568" w:rsidP="00D261BA"/>
                  </w:txbxContent>
                </v:textbox>
              </v:oval>
              <v:oval id="Oval 18" o:spid="_x0000_s1042"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9bbb59 [3206]" stroked="f" strokeweight="1pt">
                <v:stroke joinstyle="miter"/>
              </v:oval>
              <v:oval id="Oval 25" o:spid="_x0000_s1043"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0000bf [3204]" stroked="f" strokeweight="1pt">
                <v:stroke joinstyle="miter"/>
              </v:oval>
              <v:oval id="Oval 210" o:spid="_x0000_s1044" style="position:absolute;left:12878;top:49955;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9bbb59 [3206]" stroked="f" strokeweight="1pt">
                <v:stroke joinstyle="miter"/>
              </v:oval>
              <v:oval id="Oval 16" o:spid="_x0000_s1045"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0000bf [3204]" strokeweight="1.5pt">
                <v:stroke joinstyle="miter"/>
                <v:textbox inset="0,,0"/>
              </v:oval>
              <v:oval id="Oval 208" o:spid="_x0000_s1046"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0000bf [3204]" stroked="f" strokeweight="1pt">
                <v:stroke joinstyle="miter"/>
              </v:oval>
              <v:oval id="Oval 209" o:spid="_x0000_s1047"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9bbb59 [3206]" stroked="f" strokeweight="1pt">
                <v:stroke joinstyle="miter"/>
              </v:oval>
              <v:oval id="Oval 207" o:spid="_x0000_s1048"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0000bf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49"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blue [3207]" stroked="f" strokeweight="1pt"/>
              <v:oval id="Oval 17" o:spid="_x0000_s1050"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9bbb59 [3206]" stroked="f" strokeweight="1pt">
                <v:stroke joinstyle="miter"/>
              </v:oval>
              <v:rect id="Rectangle 143" o:spid="_x0000_s1051"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0000bf [3204]" stroked="f" strokeweight="1pt"/>
              <v:shape id="Arrow: Pentagon 152" o:spid="_x0000_s1052"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Arrow: Pentagon 153" o:spid="_x0000_s1053"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4bacc6 [3208]" stroked="f" strokeweight="1pt"/>
            </v:group>
          </w:pict>
        </mc:Fallback>
      </mc:AlternateContent>
    </w:r>
    <w:r>
      <w:rPr>
        <w:noProof/>
        <w:lang w:val="en-CA" w:eastAsia="en-CA"/>
      </w:rPr>
      <w:drawing>
        <wp:anchor distT="0" distB="0" distL="114300" distR="114300" simplePos="0" relativeHeight="251677696" behindDoc="0" locked="0" layoutInCell="1" allowOverlap="1" wp14:anchorId="729EA41F" wp14:editId="729EA420">
          <wp:simplePos x="0" y="0"/>
          <wp:positionH relativeFrom="page">
            <wp:posOffset>5524500</wp:posOffset>
          </wp:positionH>
          <wp:positionV relativeFrom="paragraph">
            <wp:posOffset>4526280</wp:posOffset>
          </wp:positionV>
          <wp:extent cx="2140089" cy="1271905"/>
          <wp:effectExtent l="0" t="209550" r="0" b="21399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3160" t="28030" r="19364" b="6964"/>
                  <a:stretch/>
                </pic:blipFill>
                <pic:spPr bwMode="auto">
                  <a:xfrm>
                    <a:off x="0" y="0"/>
                    <a:ext cx="2141156" cy="1272539"/>
                  </a:xfrm>
                  <a:prstGeom prst="rect">
                    <a:avLst/>
                  </a:prstGeom>
                  <a:ln>
                    <a:noFill/>
                  </a:ln>
                  <a:scene3d>
                    <a:camera prst="isometricOffAxis2Left">
                      <a:rot lat="1648746" lon="1497967" rev="21524756"/>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75648" behindDoc="0" locked="0" layoutInCell="1" allowOverlap="1" wp14:anchorId="729EA421" wp14:editId="729EA422">
          <wp:simplePos x="0" y="0"/>
          <wp:positionH relativeFrom="page">
            <wp:posOffset>5372100</wp:posOffset>
          </wp:positionH>
          <wp:positionV relativeFrom="paragraph">
            <wp:posOffset>4312920</wp:posOffset>
          </wp:positionV>
          <wp:extent cx="2351786" cy="304800"/>
          <wp:effectExtent l="0" t="285750" r="0" b="28575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682" t="17908" r="35198" b="66524"/>
                  <a:stretch/>
                </pic:blipFill>
                <pic:spPr bwMode="auto">
                  <a:xfrm>
                    <a:off x="0" y="0"/>
                    <a:ext cx="2351786" cy="304800"/>
                  </a:xfrm>
                  <a:prstGeom prst="rect">
                    <a:avLst/>
                  </a:prstGeom>
                  <a:ln>
                    <a:noFill/>
                  </a:ln>
                  <a:scene3d>
                    <a:camera prst="isometricOffAxis2Left">
                      <a:rot lat="1648746" lon="1497967" rev="21524756"/>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5408" behindDoc="0" locked="0" layoutInCell="1" allowOverlap="1" wp14:anchorId="729EA425" wp14:editId="3834587E">
          <wp:simplePos x="0" y="0"/>
          <wp:positionH relativeFrom="margin">
            <wp:posOffset>3745230</wp:posOffset>
          </wp:positionH>
          <wp:positionV relativeFrom="paragraph">
            <wp:posOffset>3933214</wp:posOffset>
          </wp:positionV>
          <wp:extent cx="3985260" cy="389509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e05d0b01ba5bfb51921aaa66de-1454681[1].jpg"/>
                  <pic:cNvPicPr/>
                </pic:nvPicPr>
                <pic:blipFill rotWithShape="1">
                  <a:blip r:embed="rId3">
                    <a:extLst>
                      <a:ext uri="{28A0092B-C50C-407E-A947-70E740481C1C}">
                        <a14:useLocalDpi xmlns:a14="http://schemas.microsoft.com/office/drawing/2010/main" val="0"/>
                      </a:ext>
                    </a:extLst>
                  </a:blip>
                  <a:srcRect l="11342" t="791" r="28125" b="-1778"/>
                  <a:stretch/>
                </pic:blipFill>
                <pic:spPr bwMode="auto">
                  <a:xfrm>
                    <a:off x="0" y="0"/>
                    <a:ext cx="3985260" cy="38950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A419" w14:textId="77777777" w:rsidR="001563BE" w:rsidRDefault="00D91D34" w:rsidP="00D261BA">
    <w:pPr>
      <w:pStyle w:val="Header"/>
    </w:pPr>
    <w:r>
      <w:rPr>
        <w:noProof/>
        <w:lang w:val="en-CA" w:eastAsia="en-CA"/>
      </w:rPr>
      <w:drawing>
        <wp:anchor distT="0" distB="0" distL="114300" distR="114300" simplePos="0" relativeHeight="251682816" behindDoc="0" locked="0" layoutInCell="1" allowOverlap="1" wp14:anchorId="729EA429" wp14:editId="729EA42A">
          <wp:simplePos x="0" y="0"/>
          <wp:positionH relativeFrom="margin">
            <wp:posOffset>-80564</wp:posOffset>
          </wp:positionH>
          <wp:positionV relativeFrom="paragraph">
            <wp:posOffset>-247683</wp:posOffset>
          </wp:positionV>
          <wp:extent cx="1739697" cy="937260"/>
          <wp:effectExtent l="152400" t="152400" r="356235" b="3581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74" r="10267"/>
                  <a:stretch/>
                </pic:blipFill>
                <pic:spPr bwMode="auto">
                  <a:xfrm>
                    <a:off x="0" y="0"/>
                    <a:ext cx="1739697" cy="937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81792" behindDoc="0" locked="0" layoutInCell="1" allowOverlap="1" wp14:anchorId="729EA42B" wp14:editId="729EA42C">
          <wp:simplePos x="0" y="0"/>
          <wp:positionH relativeFrom="column">
            <wp:posOffset>-442261</wp:posOffset>
          </wp:positionH>
          <wp:positionV relativeFrom="paragraph">
            <wp:posOffset>-1045780</wp:posOffset>
          </wp:positionV>
          <wp:extent cx="2601363" cy="2485935"/>
          <wp:effectExtent l="57150" t="57150" r="46990" b="10388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laptop_computer_desktop_technology_tablet_computer_digital_pc_screen-827384[1].jpg"/>
                  <pic:cNvPicPr/>
                </pic:nvPicPr>
                <pic:blipFill rotWithShape="1">
                  <a:blip r:embed="rId2">
                    <a:extLst>
                      <a:ext uri="{28A0092B-C50C-407E-A947-70E740481C1C}">
                        <a14:useLocalDpi xmlns:a14="http://schemas.microsoft.com/office/drawing/2010/main" val="0"/>
                      </a:ext>
                    </a:extLst>
                  </a:blip>
                  <a:srcRect l="8796" r="2083"/>
                  <a:stretch/>
                </pic:blipFill>
                <pic:spPr bwMode="auto">
                  <a:xfrm>
                    <a:off x="0" y="0"/>
                    <a:ext cx="2601363" cy="2485935"/>
                  </a:xfrm>
                  <a:prstGeom prst="ellipse">
                    <a:avLst/>
                  </a:prstGeom>
                  <a:ln>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568">
      <w:rPr>
        <w:noProof/>
        <w:lang w:val="en-CA" w:eastAsia="en-CA"/>
      </w:rPr>
      <mc:AlternateContent>
        <mc:Choice Requires="wpg">
          <w:drawing>
            <wp:anchor distT="0" distB="0" distL="114300" distR="114300" simplePos="0" relativeHeight="251626496" behindDoc="0" locked="0" layoutInCell="1" allowOverlap="1" wp14:anchorId="729EA42D" wp14:editId="729EA42E">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EA433"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EA434"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2"/>
                          <a:chOff x="-20970" y="21323"/>
                          <a:chExt cx="4336669" cy="4285913"/>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5"/>
                            <a:ext cx="4109803" cy="4107821"/>
                          </a:xfrm>
                          <a:prstGeom prst="ellipse">
                            <a:avLst/>
                          </a:prstGeom>
                          <a:blipFill>
                            <a:blip r:embed="rId3"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w14:anchorId="729EA42D" id="Group 225" o:spid="_x0000_s1054"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">
              <v:shape id="Freeform: Shape 21" o:spid="_x0000_s1055"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000bf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56"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000bf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57"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58"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0000bf [3204]" strokeweight="2.25pt">
                  <v:stroke joinstyle="miter"/>
                  <v:textbox inset="0,,0"/>
                </v:oval>
                <v:oval id="Oval 217" o:spid="_x0000_s1059"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0000bf [3204]" stroked="f" strokeweight="1pt">
                  <v:stroke joinstyle="miter"/>
                </v:oval>
                <v:oval id="Oval 218" o:spid="_x0000_s1060"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9bbb59 [3206]" stroked="f" strokeweight="1pt">
                  <v:stroke joinstyle="miter"/>
                </v:oval>
                <v:oval id="Oval 219" o:spid="_x0000_s1061"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0000bf [3204]" stroked="f" strokeweight="1pt">
                  <v:stroke joinstyle="miter"/>
                </v:oval>
              </v:group>
              <v:group id="Group 221" o:spid="_x0000_s1062"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0000bf [3204]" stroked="f" strokeweight="1pt">
                  <v:stroke joinstyle="miter"/>
                </v:oval>
                <v:oval id="Oval 223"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9bbb59 [3206]" stroked="f" strokeweight="1pt">
                  <v:stroke joinstyle="miter"/>
                </v:oval>
                <v:oval id="Oval 224"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0000bf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66"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" adj="0" fillcolor="#76923c [2406]" stroked="f" strokeweight="1pt">
                <v:fill r:id="rId4" o:title="" color2="#9bbb59 [3206]" type="pattern"/>
                <v:textbox inset="0,0,0,0">
                  <w:txbxContent>
                    <w:p w14:paraId="729EA433" w14:textId="77777777" w:rsidR="00A5113F" w:rsidRPr="00D763BE" w:rsidRDefault="00A5113F" w:rsidP="00D261BA">
                      <w:pPr>
                        <w:rPr>
                          <w:noProof/>
                        </w:rPr>
                      </w:pPr>
                    </w:p>
                  </w:txbxContent>
                </v:textbox>
              </v:shape>
              <v:shape id="Parallelogram 204" o:spid="_x0000_s1067"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4bacc6 [3208]" stroked="f" strokeweight="1pt">
                <v:textbox inset="0,0,0,0">
                  <w:txbxContent>
                    <w:p w14:paraId="729EA434" w14:textId="77777777" w:rsidR="00BA4966" w:rsidRPr="00D763BE" w:rsidRDefault="00BA4966" w:rsidP="00D261BA">
                      <w:pPr>
                        <w:rPr>
                          <w:noProof/>
                        </w:rPr>
                      </w:pPr>
                    </w:p>
                  </w:txbxContent>
                </v:textbox>
              </v:shape>
              <v:group id="Group 11" o:spid="_x0000_s1068"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69"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0000bf [3204]" stroked="f" strokeweight="1pt">
                  <v:stroke joinstyle="miter"/>
                </v:oval>
                <v:oval id="Oval 31" o:spid="_x0000_s1070"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5" o:title="Classroom environment where a teacher is speaking to a group of students" recolor="t" rotate="t" type="frame"/>
                  <v:stroke joinstyle="miter"/>
                </v:oval>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1635D"/>
    <w:multiLevelType w:val="hybridMultilevel"/>
    <w:tmpl w:val="491884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1C84624"/>
    <w:multiLevelType w:val="hybridMultilevel"/>
    <w:tmpl w:val="4446B9A4"/>
    <w:lvl w:ilvl="0" w:tplc="10090001">
      <w:start w:val="1"/>
      <w:numFmt w:val="bullet"/>
      <w:lvlText w:val=""/>
      <w:lvlJc w:val="left"/>
      <w:pPr>
        <w:ind w:left="720" w:hanging="360"/>
      </w:pPr>
      <w:rPr>
        <w:rFonts w:ascii="Symbol" w:hAnsi="Symbol" w:hint="default"/>
      </w:rPr>
    </w:lvl>
    <w:lvl w:ilvl="1" w:tplc="41DE3F4E">
      <w:numFmt w:val="bullet"/>
      <w:lvlText w:val="•"/>
      <w:lvlJc w:val="left"/>
      <w:pPr>
        <w:ind w:left="1800" w:hanging="720"/>
      </w:pPr>
      <w:rPr>
        <w:rFonts w:ascii="Tahoma" w:eastAsiaTheme="minorHAnsi" w:hAnsi="Tahoma"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D1446F1"/>
    <w:multiLevelType w:val="hybridMultilevel"/>
    <w:tmpl w:val="A44206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8C10571"/>
    <w:multiLevelType w:val="hybridMultilevel"/>
    <w:tmpl w:val="DB2230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686831525">
    <w:abstractNumId w:val="0"/>
  </w:num>
  <w:num w:numId="2" w16cid:durableId="1307978285">
    <w:abstractNumId w:val="3"/>
  </w:num>
  <w:num w:numId="3" w16cid:durableId="899631405">
    <w:abstractNumId w:val="1"/>
  </w:num>
  <w:num w:numId="4" w16cid:durableId="554899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removePersonalInformation/>
  <w:removeDateAndTime/>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3C2"/>
    <w:rsid w:val="00004C1F"/>
    <w:rsid w:val="000118EA"/>
    <w:rsid w:val="0001552C"/>
    <w:rsid w:val="00015568"/>
    <w:rsid w:val="0003207B"/>
    <w:rsid w:val="00034F0D"/>
    <w:rsid w:val="00062A4C"/>
    <w:rsid w:val="000640F4"/>
    <w:rsid w:val="000674FE"/>
    <w:rsid w:val="00067811"/>
    <w:rsid w:val="00072B5C"/>
    <w:rsid w:val="00075794"/>
    <w:rsid w:val="00080487"/>
    <w:rsid w:val="000A5040"/>
    <w:rsid w:val="000B4528"/>
    <w:rsid w:val="000C67FB"/>
    <w:rsid w:val="000E294D"/>
    <w:rsid w:val="000E6193"/>
    <w:rsid w:val="000E7DE7"/>
    <w:rsid w:val="00105BA7"/>
    <w:rsid w:val="00116290"/>
    <w:rsid w:val="00117037"/>
    <w:rsid w:val="00127035"/>
    <w:rsid w:val="0013031B"/>
    <w:rsid w:val="00134EE3"/>
    <w:rsid w:val="00142958"/>
    <w:rsid w:val="001563BE"/>
    <w:rsid w:val="0016512E"/>
    <w:rsid w:val="00167DAD"/>
    <w:rsid w:val="00176A7C"/>
    <w:rsid w:val="00180440"/>
    <w:rsid w:val="00184A14"/>
    <w:rsid w:val="00195BA6"/>
    <w:rsid w:val="001B336F"/>
    <w:rsid w:val="001C1B81"/>
    <w:rsid w:val="001C1C0D"/>
    <w:rsid w:val="001C313B"/>
    <w:rsid w:val="001C5489"/>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A1251"/>
    <w:rsid w:val="002B13AA"/>
    <w:rsid w:val="002B2FD3"/>
    <w:rsid w:val="002C7999"/>
    <w:rsid w:val="002E54BC"/>
    <w:rsid w:val="002F01C7"/>
    <w:rsid w:val="002F5635"/>
    <w:rsid w:val="002F7A4B"/>
    <w:rsid w:val="00300922"/>
    <w:rsid w:val="00305945"/>
    <w:rsid w:val="00306AF0"/>
    <w:rsid w:val="00332C44"/>
    <w:rsid w:val="00333D25"/>
    <w:rsid w:val="00342ECC"/>
    <w:rsid w:val="0036217C"/>
    <w:rsid w:val="00362C4D"/>
    <w:rsid w:val="0038505F"/>
    <w:rsid w:val="00386ABA"/>
    <w:rsid w:val="003A39FF"/>
    <w:rsid w:val="003C6971"/>
    <w:rsid w:val="003D7D8E"/>
    <w:rsid w:val="003E0A03"/>
    <w:rsid w:val="003F127E"/>
    <w:rsid w:val="003F7934"/>
    <w:rsid w:val="004152CA"/>
    <w:rsid w:val="004156A0"/>
    <w:rsid w:val="0042357D"/>
    <w:rsid w:val="00430731"/>
    <w:rsid w:val="004473C7"/>
    <w:rsid w:val="00450CF5"/>
    <w:rsid w:val="004549A1"/>
    <w:rsid w:val="00457D53"/>
    <w:rsid w:val="00472FAE"/>
    <w:rsid w:val="004A5F92"/>
    <w:rsid w:val="004D6CE2"/>
    <w:rsid w:val="004F0A18"/>
    <w:rsid w:val="004F5B79"/>
    <w:rsid w:val="004F6D91"/>
    <w:rsid w:val="00506F2F"/>
    <w:rsid w:val="005117AD"/>
    <w:rsid w:val="00513558"/>
    <w:rsid w:val="00520502"/>
    <w:rsid w:val="00521E33"/>
    <w:rsid w:val="0052314C"/>
    <w:rsid w:val="005258A4"/>
    <w:rsid w:val="00540DCE"/>
    <w:rsid w:val="0054141D"/>
    <w:rsid w:val="00546539"/>
    <w:rsid w:val="00550F28"/>
    <w:rsid w:val="00565B1B"/>
    <w:rsid w:val="00566369"/>
    <w:rsid w:val="005A081D"/>
    <w:rsid w:val="005C7881"/>
    <w:rsid w:val="005D2764"/>
    <w:rsid w:val="005D6CD3"/>
    <w:rsid w:val="005E5B2A"/>
    <w:rsid w:val="005E71BA"/>
    <w:rsid w:val="005F2789"/>
    <w:rsid w:val="005F5780"/>
    <w:rsid w:val="005F617B"/>
    <w:rsid w:val="006005A1"/>
    <w:rsid w:val="00601796"/>
    <w:rsid w:val="00604645"/>
    <w:rsid w:val="0062035D"/>
    <w:rsid w:val="00620C13"/>
    <w:rsid w:val="00621E6A"/>
    <w:rsid w:val="0062648B"/>
    <w:rsid w:val="00635393"/>
    <w:rsid w:val="0065062F"/>
    <w:rsid w:val="00656A96"/>
    <w:rsid w:val="006577F4"/>
    <w:rsid w:val="00660A09"/>
    <w:rsid w:val="00664066"/>
    <w:rsid w:val="006747F9"/>
    <w:rsid w:val="006871C6"/>
    <w:rsid w:val="00694C01"/>
    <w:rsid w:val="006B01E5"/>
    <w:rsid w:val="006D1A1E"/>
    <w:rsid w:val="006D1BC6"/>
    <w:rsid w:val="006E2716"/>
    <w:rsid w:val="006E3B97"/>
    <w:rsid w:val="006F3148"/>
    <w:rsid w:val="00707B4B"/>
    <w:rsid w:val="00713ACD"/>
    <w:rsid w:val="00723660"/>
    <w:rsid w:val="00742E50"/>
    <w:rsid w:val="00744361"/>
    <w:rsid w:val="00744BAC"/>
    <w:rsid w:val="00754003"/>
    <w:rsid w:val="00770C9D"/>
    <w:rsid w:val="00783BF9"/>
    <w:rsid w:val="007A1D72"/>
    <w:rsid w:val="007C1099"/>
    <w:rsid w:val="007C2DD4"/>
    <w:rsid w:val="007D6E7B"/>
    <w:rsid w:val="007D6F2E"/>
    <w:rsid w:val="007E57EC"/>
    <w:rsid w:val="007F2D9D"/>
    <w:rsid w:val="00803741"/>
    <w:rsid w:val="00810890"/>
    <w:rsid w:val="008108FC"/>
    <w:rsid w:val="00810F9D"/>
    <w:rsid w:val="008153EA"/>
    <w:rsid w:val="00827028"/>
    <w:rsid w:val="00837C64"/>
    <w:rsid w:val="00842A98"/>
    <w:rsid w:val="008570BF"/>
    <w:rsid w:val="00860584"/>
    <w:rsid w:val="008700EA"/>
    <w:rsid w:val="00871E45"/>
    <w:rsid w:val="00875250"/>
    <w:rsid w:val="00893234"/>
    <w:rsid w:val="00893B98"/>
    <w:rsid w:val="00903D9E"/>
    <w:rsid w:val="009060A1"/>
    <w:rsid w:val="00910256"/>
    <w:rsid w:val="0091129A"/>
    <w:rsid w:val="00920519"/>
    <w:rsid w:val="00921F28"/>
    <w:rsid w:val="0092686E"/>
    <w:rsid w:val="00941E2B"/>
    <w:rsid w:val="00961140"/>
    <w:rsid w:val="009702A5"/>
    <w:rsid w:val="009A1FAD"/>
    <w:rsid w:val="009C3FB3"/>
    <w:rsid w:val="009D0E16"/>
    <w:rsid w:val="009D3276"/>
    <w:rsid w:val="009E2306"/>
    <w:rsid w:val="009E50E8"/>
    <w:rsid w:val="009F0865"/>
    <w:rsid w:val="009F5A9D"/>
    <w:rsid w:val="00A0697A"/>
    <w:rsid w:val="00A07832"/>
    <w:rsid w:val="00A164D0"/>
    <w:rsid w:val="00A16A4A"/>
    <w:rsid w:val="00A346D6"/>
    <w:rsid w:val="00A417E4"/>
    <w:rsid w:val="00A43222"/>
    <w:rsid w:val="00A5113F"/>
    <w:rsid w:val="00A55DA5"/>
    <w:rsid w:val="00A62C90"/>
    <w:rsid w:val="00A63C47"/>
    <w:rsid w:val="00A81943"/>
    <w:rsid w:val="00A82179"/>
    <w:rsid w:val="00A976EA"/>
    <w:rsid w:val="00AB256F"/>
    <w:rsid w:val="00AB4171"/>
    <w:rsid w:val="00AB4191"/>
    <w:rsid w:val="00AE466B"/>
    <w:rsid w:val="00AE69B6"/>
    <w:rsid w:val="00B01265"/>
    <w:rsid w:val="00B012E6"/>
    <w:rsid w:val="00B0190F"/>
    <w:rsid w:val="00B02AFD"/>
    <w:rsid w:val="00B02B71"/>
    <w:rsid w:val="00B073A0"/>
    <w:rsid w:val="00B153C2"/>
    <w:rsid w:val="00B241D1"/>
    <w:rsid w:val="00B30E13"/>
    <w:rsid w:val="00B455F3"/>
    <w:rsid w:val="00B4723B"/>
    <w:rsid w:val="00B52979"/>
    <w:rsid w:val="00B61EC6"/>
    <w:rsid w:val="00B61EEF"/>
    <w:rsid w:val="00B648CB"/>
    <w:rsid w:val="00B82BDA"/>
    <w:rsid w:val="00B843E9"/>
    <w:rsid w:val="00B96353"/>
    <w:rsid w:val="00BA2120"/>
    <w:rsid w:val="00BA2357"/>
    <w:rsid w:val="00BA42AF"/>
    <w:rsid w:val="00BA4966"/>
    <w:rsid w:val="00BC6A52"/>
    <w:rsid w:val="00BD3B3C"/>
    <w:rsid w:val="00BD4736"/>
    <w:rsid w:val="00BE27CD"/>
    <w:rsid w:val="00BE5714"/>
    <w:rsid w:val="00BF01DF"/>
    <w:rsid w:val="00BF0A38"/>
    <w:rsid w:val="00BF2411"/>
    <w:rsid w:val="00C10871"/>
    <w:rsid w:val="00C2192F"/>
    <w:rsid w:val="00C27096"/>
    <w:rsid w:val="00C3095A"/>
    <w:rsid w:val="00C31070"/>
    <w:rsid w:val="00C322F6"/>
    <w:rsid w:val="00C523F6"/>
    <w:rsid w:val="00C77DE3"/>
    <w:rsid w:val="00CA61A0"/>
    <w:rsid w:val="00CB3EE9"/>
    <w:rsid w:val="00CB6BC5"/>
    <w:rsid w:val="00CB6EE7"/>
    <w:rsid w:val="00CE30BC"/>
    <w:rsid w:val="00CF5A95"/>
    <w:rsid w:val="00D261BA"/>
    <w:rsid w:val="00D309C3"/>
    <w:rsid w:val="00D30F4B"/>
    <w:rsid w:val="00D32B68"/>
    <w:rsid w:val="00D43CF2"/>
    <w:rsid w:val="00D63879"/>
    <w:rsid w:val="00D650B5"/>
    <w:rsid w:val="00D74CE8"/>
    <w:rsid w:val="00D763BE"/>
    <w:rsid w:val="00D84817"/>
    <w:rsid w:val="00D90F95"/>
    <w:rsid w:val="00D91D34"/>
    <w:rsid w:val="00D93713"/>
    <w:rsid w:val="00D94951"/>
    <w:rsid w:val="00D97DE1"/>
    <w:rsid w:val="00DA1286"/>
    <w:rsid w:val="00DB4DEF"/>
    <w:rsid w:val="00DC6299"/>
    <w:rsid w:val="00DE2A39"/>
    <w:rsid w:val="00E13470"/>
    <w:rsid w:val="00E13762"/>
    <w:rsid w:val="00E13FC7"/>
    <w:rsid w:val="00E86660"/>
    <w:rsid w:val="00E905B8"/>
    <w:rsid w:val="00E90E6C"/>
    <w:rsid w:val="00EA6E97"/>
    <w:rsid w:val="00EB1E07"/>
    <w:rsid w:val="00EC0CB3"/>
    <w:rsid w:val="00ED45A1"/>
    <w:rsid w:val="00F14787"/>
    <w:rsid w:val="00F16201"/>
    <w:rsid w:val="00F163B4"/>
    <w:rsid w:val="00F16684"/>
    <w:rsid w:val="00F21264"/>
    <w:rsid w:val="00F301D3"/>
    <w:rsid w:val="00F35655"/>
    <w:rsid w:val="00F43313"/>
    <w:rsid w:val="00F60AEF"/>
    <w:rsid w:val="00F726F3"/>
    <w:rsid w:val="00F768B5"/>
    <w:rsid w:val="00F7758D"/>
    <w:rsid w:val="00F9108C"/>
    <w:rsid w:val="00FA61A0"/>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A3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9BBB59"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9BBB59"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00FF" w:themeColor="accent4"/>
      <w:sz w:val="28"/>
      <w:lang w:val="en-US"/>
    </w:rPr>
  </w:style>
  <w:style w:type="paragraph" w:customStyle="1" w:styleId="Header01">
    <w:name w:val="Header 01"/>
    <w:basedOn w:val="Normal"/>
    <w:link w:val="Header01Char"/>
    <w:semiHidden/>
    <w:rsid w:val="00D261BA"/>
    <w:rPr>
      <w:rFonts w:ascii="Tahoma" w:hAnsi="Tahoma"/>
      <w:b/>
      <w:color w:val="0000FF"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00FF"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9BBB59"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9BBB59"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9BBB59"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1F497D" w:themeColor="text2"/>
    </w:rPr>
  </w:style>
  <w:style w:type="character" w:customStyle="1" w:styleId="PTANormalChar">
    <w:name w:val="PTA_Normal Char"/>
    <w:basedOn w:val="DefaultParagraphFont"/>
    <w:link w:val="PTANormal"/>
    <w:rsid w:val="00472FAE"/>
    <w:rPr>
      <w:rFonts w:cstheme="minorHAnsi"/>
      <w:noProof/>
      <w:color w:val="1F497D"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1F497D" w:themeColor="text2"/>
    </w:rPr>
  </w:style>
  <w:style w:type="character" w:customStyle="1" w:styleId="PTANormal02Char">
    <w:name w:val="PTA_Normal02 Char"/>
    <w:basedOn w:val="DefaultParagraphFont"/>
    <w:link w:val="PTANormal02"/>
    <w:rsid w:val="00472FAE"/>
    <w:rPr>
      <w:rFonts w:cstheme="minorHAnsi"/>
      <w:noProof/>
      <w:color w:val="1F497D"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E36C0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E36C0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paragraph" w:styleId="ListParagraph">
    <w:name w:val="List Paragraph"/>
    <w:basedOn w:val="Normal"/>
    <w:uiPriority w:val="34"/>
    <w:semiHidden/>
    <w:rsid w:val="00601796"/>
    <w:pPr>
      <w:ind w:left="720"/>
    </w:pPr>
  </w:style>
  <w:style w:type="character" w:styleId="Hyperlink">
    <w:name w:val="Hyperlink"/>
    <w:basedOn w:val="DefaultParagraphFont"/>
    <w:uiPriority w:val="99"/>
    <w:unhideWhenUsed/>
    <w:rsid w:val="009E50E8"/>
    <w:rPr>
      <w:color w:val="0000FF" w:themeColor="hyperlink"/>
      <w:u w:val="single"/>
    </w:rPr>
  </w:style>
  <w:style w:type="paragraph" w:customStyle="1" w:styleId="Default">
    <w:name w:val="Default"/>
    <w:rsid w:val="00871E45"/>
    <w:pPr>
      <w:autoSpaceDE w:val="0"/>
      <w:autoSpaceDN w:val="0"/>
      <w:adjustRightInd w:val="0"/>
      <w:spacing w:after="0" w:line="240" w:lineRule="auto"/>
    </w:pPr>
    <w:rPr>
      <w:rFonts w:ascii="Signika" w:hAnsi="Signika" w:cs="Signika"/>
      <w:color w:val="000000"/>
      <w:sz w:val="24"/>
      <w:szCs w:val="24"/>
      <w:lang w:val="en-CA"/>
    </w:rPr>
  </w:style>
  <w:style w:type="paragraph" w:customStyle="1" w:styleId="Pa1">
    <w:name w:val="Pa1"/>
    <w:basedOn w:val="Default"/>
    <w:next w:val="Default"/>
    <w:uiPriority w:val="99"/>
    <w:rsid w:val="00871E45"/>
    <w:pPr>
      <w:spacing w:line="361" w:lineRule="atLeast"/>
    </w:pPr>
    <w:rPr>
      <w:rFonts w:cstheme="minorBidi"/>
      <w:color w:val="auto"/>
    </w:rPr>
  </w:style>
  <w:style w:type="character" w:customStyle="1" w:styleId="A4">
    <w:name w:val="A4"/>
    <w:uiPriority w:val="99"/>
    <w:rsid w:val="00871E45"/>
    <w:rPr>
      <w:rFonts w:cs="Signika"/>
      <w:color w:val="000000"/>
      <w:sz w:val="20"/>
      <w:szCs w:val="20"/>
    </w:rPr>
  </w:style>
  <w:style w:type="character" w:styleId="UnresolvedMention">
    <w:name w:val="Unresolved Mention"/>
    <w:basedOn w:val="DefaultParagraphFont"/>
    <w:uiPriority w:val="99"/>
    <w:semiHidden/>
    <w:unhideWhenUsed/>
    <w:rsid w:val="00015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35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ondstreet.burnabyschools.c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d41-my.sharepoint.com/personal/e21719_burnabyschools_ca/Documents/Documents/MyEducation%20BC/2022%20Parent%20Portal%20Project/Parent%20Portal%20Instructions%20Multi%20District/www.myeducation.gov.bc.ca/aspen/login.do"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2.png"/><Relationship Id="rId5" Type="http://schemas.openxmlformats.org/officeDocument/2006/relationships/image" Target="media/image11.jpeg"/><Relationship Id="rId4" Type="http://schemas.openxmlformats.org/officeDocument/2006/relationships/image" Target="media/image1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h\AppData\Roaming\Microsoft\Templates\PTA%20newsletter.dotx" TargetMode="External"/></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1F497D"/>
      </a:dk2>
      <a:lt2>
        <a:srgbClr val="EEECE1"/>
      </a:lt2>
      <a:accent1>
        <a:srgbClr val="0000BF"/>
      </a:accent1>
      <a:accent2>
        <a:srgbClr val="C0504D"/>
      </a:accent2>
      <a:accent3>
        <a:srgbClr val="9BBB59"/>
      </a:accent3>
      <a:accent4>
        <a:srgbClr val="0000FF"/>
      </a:accent4>
      <a:accent5>
        <a:srgbClr val="4BACC6"/>
      </a:accent5>
      <a:accent6>
        <a:srgbClr val="F79646"/>
      </a:accent6>
      <a:hlink>
        <a:srgbClr val="0000FF"/>
      </a:hlink>
      <a:folHlink>
        <a:srgbClr val="FFFF00"/>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FF324-5708-4079-8CAF-CD716159348C}">
  <ds:schemaRefs>
    <ds:schemaRef ds:uri="http://schemas.openxmlformats.org/officeDocument/2006/bibliography"/>
  </ds:schemaRefs>
</ds:datastoreItem>
</file>

<file path=customXml/itemProps2.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4.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C:\Users\Leah\AppData\Roaming\Microsoft\Templates\PTA newsletter.dotx</Template>
  <TotalTime>0</TotalTime>
  <Pages>2</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2022-12-01T23:44:00Z</dcterms:created>
  <dcterms:modified xsi:type="dcterms:W3CDTF">2022-12-01T23:44:00Z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